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3EA25" w14:textId="55715CEF" w:rsidR="004F245C" w:rsidRPr="006A42BC" w:rsidRDefault="00996994" w:rsidP="006A42BC">
      <w:pPr>
        <w:pStyle w:val="Golf-otsikko1"/>
      </w:pPr>
      <w:r w:rsidRPr="006A42BC">
        <w:rPr>
          <w:b/>
          <w:noProof/>
          <w:color w:val="828282"/>
          <w:spacing w:val="-2"/>
        </w:rPr>
        <w:drawing>
          <wp:anchor distT="0" distB="0" distL="114300" distR="114300" simplePos="0" relativeHeight="251659264" behindDoc="0" locked="0" layoutInCell="1" allowOverlap="1" wp14:anchorId="24ED3577" wp14:editId="23E9F465">
            <wp:simplePos x="0" y="0"/>
            <wp:positionH relativeFrom="margin">
              <wp:posOffset>4625340</wp:posOffset>
            </wp:positionH>
            <wp:positionV relativeFrom="paragraph">
              <wp:posOffset>-635</wp:posOffset>
            </wp:positionV>
            <wp:extent cx="1929458" cy="548640"/>
            <wp:effectExtent l="0" t="0" r="0" b="3810"/>
            <wp:wrapNone/>
            <wp:docPr id="2102956315" name="Kuva 2102956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omi_golf_by_golfliitto_rgb@4x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9458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D65" w:rsidRPr="006A42BC">
        <w:t>TUOMARI</w:t>
      </w:r>
      <w:r w:rsidR="00CB4E5E">
        <w:t>HARJOITTELU</w:t>
      </w:r>
      <w:r w:rsidR="00E93D65" w:rsidRPr="006A42BC">
        <w:t xml:space="preserve"> </w:t>
      </w:r>
      <w:r w:rsidR="0022241B">
        <w:t>GOLFLIITTO</w:t>
      </w:r>
      <w:r w:rsidR="008D766E" w:rsidRPr="006A42BC">
        <w:t xml:space="preserve"> </w:t>
      </w:r>
    </w:p>
    <w:p w14:paraId="2A0C70A1" w14:textId="4582E0A2" w:rsidR="005E3B78" w:rsidRPr="006A42BC" w:rsidRDefault="00E93D65" w:rsidP="0070451F">
      <w:pPr>
        <w:pStyle w:val="Golf-otsikko3"/>
        <w:rPr>
          <w:rFonts w:asciiTheme="minorHAnsi" w:hAnsiTheme="minorHAnsi" w:cstheme="minorHAnsi"/>
          <w:spacing w:val="0"/>
          <w:lang w:val="fi-FI"/>
        </w:rPr>
      </w:pPr>
      <w:r w:rsidRPr="006A42BC">
        <w:rPr>
          <w:rFonts w:asciiTheme="minorHAnsi" w:hAnsiTheme="minorHAnsi" w:cstheme="minorHAnsi"/>
          <w:spacing w:val="0"/>
          <w:lang w:val="fi-FI"/>
        </w:rPr>
        <w:t xml:space="preserve">Täytä </w:t>
      </w:r>
      <w:r w:rsidR="0037004C" w:rsidRPr="006A42BC">
        <w:rPr>
          <w:rFonts w:asciiTheme="minorHAnsi" w:hAnsiTheme="minorHAnsi" w:cstheme="minorHAnsi"/>
          <w:spacing w:val="0"/>
          <w:lang w:val="fi-FI"/>
        </w:rPr>
        <w:t>kahden viikon sisällä kilpailun päättymisestä</w:t>
      </w:r>
      <w:r w:rsidRPr="006A42BC">
        <w:rPr>
          <w:rFonts w:asciiTheme="minorHAnsi" w:hAnsiTheme="minorHAnsi" w:cstheme="minorHAnsi"/>
          <w:spacing w:val="0"/>
          <w:lang w:val="fi-FI"/>
        </w:rPr>
        <w:t xml:space="preserve"> ja palauta se arto.teittinen@golf.fi</w:t>
      </w:r>
      <w:r w:rsidR="00AF3C5A" w:rsidRPr="006A42BC">
        <w:rPr>
          <w:rFonts w:asciiTheme="minorHAnsi" w:hAnsiTheme="minorHAnsi" w:cstheme="minorHAnsi"/>
          <w:spacing w:val="0"/>
          <w:lang w:val="fi-FI"/>
        </w:rPr>
        <w:t xml:space="preserve"> 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683"/>
      </w:tblGrid>
      <w:tr w:rsidR="00AF3C5A" w:rsidRPr="00A055B3" w14:paraId="772BC95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899DCB5" w14:textId="0E573899" w:rsidR="00D530BC" w:rsidRPr="006A42BC" w:rsidRDefault="009674D9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Tuomari</w:t>
            </w:r>
            <w:r w:rsidR="00CB4E5E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harjoittelija</w:t>
            </w:r>
            <w:r w:rsidR="00D530BC" w:rsidRPr="006A42BC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n nimi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687A46D4" w14:textId="060322E9" w:rsidR="00D530BC" w:rsidRPr="00A055B3" w:rsidRDefault="00D530BC" w:rsidP="00A055B3">
            <w:pPr>
              <w:pStyle w:val="Golf-teksti"/>
              <w:spacing w:after="0"/>
              <w:ind w:right="-108"/>
              <w:contextualSpacing/>
              <w:rPr>
                <w:rFonts w:ascii="Americane Cond" w:eastAsia="Times New Roman" w:hAnsi="Americane Cond"/>
                <w:spacing w:val="0"/>
                <w:sz w:val="21"/>
              </w:rPr>
            </w:pPr>
          </w:p>
        </w:tc>
      </w:tr>
      <w:tr w:rsidR="00E93D65" w:rsidRPr="00A055B3" w14:paraId="6B9E7A9B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40BEDAB" w14:textId="3C3B26FE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</w:pPr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Tuomarin yhteystiedot (</w:t>
            </w:r>
            <w:proofErr w:type="spellStart"/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email</w:t>
            </w:r>
            <w:proofErr w:type="spellEnd"/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, puh.)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609255" w14:textId="415EEEE8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624D506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F5ECD49" w14:textId="6F6B378D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Kilpailun nimi ja päivämäärä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4A66319" w14:textId="756BF320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FA1431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0887394" w14:textId="3A4F346D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18"/>
                <w:szCs w:val="18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 xml:space="preserve">Kilpailun taso (FT / FJT / </w:t>
            </w:r>
            <w:proofErr w:type="spellStart"/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>Mid</w:t>
            </w:r>
            <w:proofErr w:type="spellEnd"/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 xml:space="preserve"> / tms.)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32A5F1DD" w14:textId="742B0F86" w:rsidR="00E93D65" w:rsidRPr="00936072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</w:p>
        </w:tc>
      </w:tr>
      <w:tr w:rsidR="009674D9" w:rsidRPr="00A055B3" w14:paraId="27C0919A" w14:textId="77777777" w:rsidTr="00AE2D3F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1877AD1" w14:textId="189D0E22" w:rsidR="009674D9" w:rsidRPr="006A42BC" w:rsidRDefault="009674D9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Järjestävä seura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57F8290" w14:textId="77777777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242A33" w14:paraId="65495461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E2D7C3D" w14:textId="096B1292" w:rsidR="009674D9" w:rsidRPr="006A42BC" w:rsidRDefault="009674D9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Pelatt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u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 kenttä, jos 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vaihtoehtoja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7716F0E4" w14:textId="1B3F266A" w:rsidR="009674D9" w:rsidRPr="00242A3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A055B3" w14:paraId="633BB11C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DF80A27" w14:textId="2D16DD4E" w:rsidR="009674D9" w:rsidRPr="006A42BC" w:rsidRDefault="00CB4E5E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Osallistuitko valmistelupäiviin?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A2ACB3" w14:textId="1785686B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1601A" w:rsidRPr="00A055B3" w14:paraId="6A0B0A08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5C68D28" w14:textId="19EB3751" w:rsidR="00E1601A" w:rsidRPr="006A42BC" w:rsidRDefault="00CB4E5E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Osallistuitko kilpailupäiviin?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4F690B9A" w14:textId="2CE8D5B3" w:rsidR="00E1601A" w:rsidRPr="00A055B3" w:rsidRDefault="00E1601A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CB4E5E" w:rsidRPr="00A055B3" w14:paraId="7808B3C8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B122DE1" w14:textId="7D5FBAC4" w:rsidR="00CB4E5E" w:rsidRPr="006A42BC" w:rsidRDefault="00CB4E5E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Päivät kaikkiaan (</w:t>
            </w:r>
            <w:proofErr w:type="spellStart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valm</w:t>
            </w:r>
            <w:proofErr w:type="spellEnd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 + </w:t>
            </w:r>
            <w:proofErr w:type="spellStart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kilp</w:t>
            </w:r>
            <w:proofErr w:type="spellEnd"/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33770507" w14:textId="77777777" w:rsidR="00CB4E5E" w:rsidRPr="00A055B3" w:rsidRDefault="00CB4E5E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CB4E5E" w:rsidRPr="00A055B3" w14:paraId="5FDB03C6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1D1A1687" w14:textId="1076BD6D" w:rsidR="00CB4E5E" w:rsidRPr="006A42BC" w:rsidRDefault="00DD569E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Vietetyt tunnit ”hommissa”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CDEF148" w14:textId="77777777" w:rsidR="00CB4E5E" w:rsidRPr="00A055B3" w:rsidRDefault="00CB4E5E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54ACDA37" w14:textId="67F1A039" w:rsidR="00D530BC" w:rsidRPr="006A42BC" w:rsidRDefault="00A76240" w:rsidP="00927239">
      <w:pPr>
        <w:pStyle w:val="Golf-otsikko2"/>
        <w:rPr>
          <w:rFonts w:asciiTheme="minorHAnsi" w:hAnsiTheme="minorHAnsi" w:cstheme="minorHAnsi"/>
          <w:spacing w:val="0"/>
          <w:sz w:val="32"/>
        </w:rPr>
      </w:pPr>
      <w:r w:rsidRPr="006A42BC">
        <w:rPr>
          <w:rFonts w:asciiTheme="minorHAnsi" w:hAnsiTheme="minorHAnsi" w:cstheme="minorHAnsi"/>
          <w:spacing w:val="0"/>
          <w:sz w:val="32"/>
        </w:rPr>
        <w:t>TUOMARI</w:t>
      </w:r>
      <w:r w:rsidR="00CB4E5E">
        <w:rPr>
          <w:rFonts w:asciiTheme="minorHAnsi" w:hAnsiTheme="minorHAnsi" w:cstheme="minorHAnsi"/>
          <w:spacing w:val="0"/>
          <w:sz w:val="32"/>
        </w:rPr>
        <w:t>HARJOITTELU</w:t>
      </w:r>
      <w:r w:rsidRPr="006A42BC">
        <w:rPr>
          <w:rFonts w:asciiTheme="minorHAnsi" w:hAnsiTheme="minorHAnsi" w:cstheme="minorHAnsi"/>
          <w:spacing w:val="0"/>
          <w:sz w:val="32"/>
        </w:rPr>
        <w:t>TEHTÄVÄT</w:t>
      </w:r>
      <w:r w:rsidR="00D530BC" w:rsidRPr="006A42BC">
        <w:rPr>
          <w:rFonts w:asciiTheme="minorHAnsi" w:hAnsiTheme="minorHAnsi" w:cstheme="minorHAnsi"/>
          <w:spacing w:val="0"/>
          <w:sz w:val="32"/>
        </w:rPr>
        <w:t>: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4"/>
        <w:gridCol w:w="7719"/>
      </w:tblGrid>
      <w:tr w:rsidR="00DD569E" w:rsidRPr="00A055B3" w14:paraId="064016BC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E8A7A8E" w14:textId="4FF6528A" w:rsidR="00DD569E" w:rsidRPr="006A42BC" w:rsidRDefault="00DD569E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Tuomarimentorisi kisassa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18C8111" w14:textId="77777777" w:rsidR="00DD569E" w:rsidRPr="00A055B3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DD569E" w:rsidRPr="00A055B3" w14:paraId="50BFEC27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12BCE6E8" w14:textId="2BADC0DE" w:rsidR="00DD569E" w:rsidRPr="006A42BC" w:rsidRDefault="00DD569E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Mitä tehtäviä hoidit ja arvio niiden onnistumisesta?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62D41889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0361AAE5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0144800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3AA5A40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3F31D82" w14:textId="77777777" w:rsidR="00DD569E" w:rsidRPr="00A055B3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A76240" w:rsidRPr="00A055B3" w14:paraId="04020D9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16E978D6" w14:textId="2BFDD535" w:rsidR="00A76240" w:rsidRPr="006A42BC" w:rsidRDefault="00DD569E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Mitä asioita sinun pitää vielä harjoitella?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1339B35A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7A3C835" w14:textId="77777777" w:rsidR="00DD569E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5CD6756" w14:textId="77777777" w:rsidR="00DD569E" w:rsidRPr="00A055B3" w:rsidRDefault="00DD569E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A76240" w:rsidRPr="00A055B3" w14:paraId="113ECB3C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40C803C" w14:textId="1E3880C3" w:rsidR="00A76240" w:rsidRPr="006A42BC" w:rsidRDefault="00A76240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pelinopeuden sujuvuudesta tai ongelmista? (</w:t>
            </w:r>
            <w:r w:rsidR="00DD569E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hyvät suoritukset, 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h</w:t>
            </w:r>
            <w:r w:rsidR="00DD569E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uomautukset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25DAA49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CB157EF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1D34494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C94AB2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EA02881" w14:textId="77777777" w:rsidR="00A76240" w:rsidRPr="00A055B3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355A7" w:rsidRPr="00A055B3" w14:paraId="21C5A6E7" w14:textId="77777777" w:rsidTr="00DD569E">
        <w:trPr>
          <w:trHeight w:val="696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271B3958" w14:textId="23E883CD" w:rsidR="008355A7" w:rsidRPr="006A42BC" w:rsidRDefault="008355A7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kentän kunnosta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55FEC039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B492D2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2FA0A24" w14:textId="77777777" w:rsidR="00DD569E" w:rsidRDefault="00DD569E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55D87E8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A73A674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3D98C0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060EEE4" w14:textId="1A47B47A" w:rsidR="008175B0" w:rsidRPr="006A42BC" w:rsidRDefault="008175B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paikallissäännöistä (Erikoisuudet kentällä, muut mainitsemisen arvoiset seikat)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6F881EEC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8FB3DF1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DFC2A4A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A3753E6" w14:textId="148E3E4B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9D4FC5B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25BAB3B" w14:textId="24B2AE8C" w:rsidR="008175B0" w:rsidRPr="006A42BC" w:rsidRDefault="0037004C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Merkittävimmät sääntötilanteet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54BED80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C050C0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020893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772BF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1E3511F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13DD04A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B6AF834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04A30255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4F2F0C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1A9E3A" w14:textId="7E349D67" w:rsidR="0037004C" w:rsidRPr="00A055B3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6E987391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4F6D497B" w14:textId="624C1016" w:rsidR="008175B0" w:rsidRPr="006A42BC" w:rsidRDefault="00A7624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Muut kommentit tapahtumasta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7F34329F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4BE6A95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FA1DA5A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1D3D71C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95CCA00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5DCD1DD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DA0A0A6" w14:textId="1B11F42F" w:rsidR="00A76240" w:rsidRPr="00A055B3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0D0B940D" w14:textId="77777777" w:rsidR="003B57F0" w:rsidRPr="00A055B3" w:rsidRDefault="003B57F0" w:rsidP="008355A7">
      <w:pPr>
        <w:pStyle w:val="Golf-otsikko2"/>
        <w:rPr>
          <w:rFonts w:ascii="Americane Cond" w:hAnsi="Americane Cond"/>
          <w:spacing w:val="0"/>
          <w:sz w:val="36"/>
        </w:rPr>
      </w:pPr>
    </w:p>
    <w:sectPr w:rsidR="003B57F0" w:rsidRPr="00A055B3" w:rsidSect="00F80E00">
      <w:headerReference w:type="default" r:id="rId11"/>
      <w:footerReference w:type="default" r:id="rId12"/>
      <w:pgSz w:w="11906" w:h="16838" w:code="9"/>
      <w:pgMar w:top="818" w:right="720" w:bottom="720" w:left="720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D49089" w14:textId="77777777" w:rsidR="00F125EE" w:rsidRDefault="00F125EE" w:rsidP="00A6281D">
      <w:r>
        <w:separator/>
      </w:r>
    </w:p>
  </w:endnote>
  <w:endnote w:type="continuationSeparator" w:id="0">
    <w:p w14:paraId="2D524EAA" w14:textId="77777777" w:rsidR="00F125EE" w:rsidRDefault="00F125EE" w:rsidP="00A6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Sans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09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mericane Cond">
    <w:panose1 w:val="020B0506040000000000"/>
    <w:charset w:val="00"/>
    <w:family w:val="swiss"/>
    <w:notTrueType/>
    <w:pitch w:val="variable"/>
    <w:sig w:usb0="A00000AF" w:usb1="5000603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A1CCD1" w14:textId="3ED18A9D" w:rsidR="00734C5B" w:rsidRPr="003D081D" w:rsidRDefault="00734C5B" w:rsidP="00A45AF5">
    <w:pPr>
      <w:tabs>
        <w:tab w:val="left" w:pos="6645"/>
      </w:tabs>
      <w:autoSpaceDE w:val="0"/>
      <w:autoSpaceDN w:val="0"/>
      <w:adjustRightInd w:val="0"/>
      <w:spacing w:after="0" w:line="200" w:lineRule="exact"/>
      <w:ind w:left="-1418"/>
      <w:rPr>
        <w:b/>
        <w:color w:val="828282"/>
        <w:spacing w:val="-2"/>
        <w:sz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8258C1" w14:textId="77777777" w:rsidR="00F125EE" w:rsidRDefault="00F125EE" w:rsidP="00A6281D">
      <w:r>
        <w:separator/>
      </w:r>
    </w:p>
  </w:footnote>
  <w:footnote w:type="continuationSeparator" w:id="0">
    <w:p w14:paraId="1EFC760D" w14:textId="77777777" w:rsidR="00F125EE" w:rsidRDefault="00F125EE" w:rsidP="00A628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19836" w14:textId="584F8782" w:rsidR="00712FA8" w:rsidRPr="00A45BCE" w:rsidRDefault="00712FA8" w:rsidP="000135F7">
    <w:pPr>
      <w:pStyle w:val="Yltunniste"/>
      <w:ind w:left="-198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58460E"/>
    <w:multiLevelType w:val="hybridMultilevel"/>
    <w:tmpl w:val="3782FB5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CE0D80"/>
    <w:multiLevelType w:val="hybridMultilevel"/>
    <w:tmpl w:val="C1F21710"/>
    <w:lvl w:ilvl="0" w:tplc="1EC8508E">
      <w:numFmt w:val="bullet"/>
      <w:lvlText w:val="-"/>
      <w:lvlJc w:val="left"/>
      <w:pPr>
        <w:ind w:left="720" w:hanging="360"/>
      </w:pPr>
      <w:rPr>
        <w:rFonts w:ascii="Lucida Sans Unicode" w:eastAsia="Times New Roman" w:hAnsi="Lucida Sans Unicode" w:cs="Lucida Sans Unicode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432C5D"/>
    <w:multiLevelType w:val="hybridMultilevel"/>
    <w:tmpl w:val="8E8E4D02"/>
    <w:lvl w:ilvl="0" w:tplc="85188D5C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8C417A"/>
    <w:multiLevelType w:val="hybridMultilevel"/>
    <w:tmpl w:val="43568E1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0D4DD4"/>
    <w:multiLevelType w:val="hybridMultilevel"/>
    <w:tmpl w:val="034E435A"/>
    <w:lvl w:ilvl="0" w:tplc="41A0EDD0">
      <w:start w:val="1"/>
      <w:numFmt w:val="bullet"/>
      <w:pStyle w:val="Golf-lis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1168560">
    <w:abstractNumId w:val="3"/>
  </w:num>
  <w:num w:numId="2" w16cid:durableId="1859660422">
    <w:abstractNumId w:val="4"/>
  </w:num>
  <w:num w:numId="3" w16cid:durableId="1719940083">
    <w:abstractNumId w:val="1"/>
  </w:num>
  <w:num w:numId="4" w16cid:durableId="285544144">
    <w:abstractNumId w:val="2"/>
  </w:num>
  <w:num w:numId="5" w16cid:durableId="826945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682C"/>
    <w:rsid w:val="0000369E"/>
    <w:rsid w:val="000106D9"/>
    <w:rsid w:val="000135F7"/>
    <w:rsid w:val="00024572"/>
    <w:rsid w:val="00032643"/>
    <w:rsid w:val="00042B62"/>
    <w:rsid w:val="00045C74"/>
    <w:rsid w:val="0004652A"/>
    <w:rsid w:val="000514B3"/>
    <w:rsid w:val="00056535"/>
    <w:rsid w:val="00066460"/>
    <w:rsid w:val="00067969"/>
    <w:rsid w:val="0007439B"/>
    <w:rsid w:val="00077FDD"/>
    <w:rsid w:val="000834B3"/>
    <w:rsid w:val="00083B47"/>
    <w:rsid w:val="00084870"/>
    <w:rsid w:val="00084A68"/>
    <w:rsid w:val="00085345"/>
    <w:rsid w:val="00087836"/>
    <w:rsid w:val="00094327"/>
    <w:rsid w:val="00095727"/>
    <w:rsid w:val="000E1AB1"/>
    <w:rsid w:val="000E5D4E"/>
    <w:rsid w:val="000E603D"/>
    <w:rsid w:val="000F152B"/>
    <w:rsid w:val="00102513"/>
    <w:rsid w:val="001053D2"/>
    <w:rsid w:val="00137872"/>
    <w:rsid w:val="001461A5"/>
    <w:rsid w:val="0015641F"/>
    <w:rsid w:val="001632A2"/>
    <w:rsid w:val="00163B5E"/>
    <w:rsid w:val="0017021F"/>
    <w:rsid w:val="001836E8"/>
    <w:rsid w:val="0019015F"/>
    <w:rsid w:val="00194566"/>
    <w:rsid w:val="00195C54"/>
    <w:rsid w:val="001A32CA"/>
    <w:rsid w:val="001A6416"/>
    <w:rsid w:val="001B7CC7"/>
    <w:rsid w:val="001C659E"/>
    <w:rsid w:val="001D40B8"/>
    <w:rsid w:val="001E007F"/>
    <w:rsid w:val="001E0C15"/>
    <w:rsid w:val="001E6094"/>
    <w:rsid w:val="001F3B99"/>
    <w:rsid w:val="00200139"/>
    <w:rsid w:val="00215776"/>
    <w:rsid w:val="00220F0A"/>
    <w:rsid w:val="0022241B"/>
    <w:rsid w:val="00242A33"/>
    <w:rsid w:val="00245A14"/>
    <w:rsid w:val="00247C45"/>
    <w:rsid w:val="00247E9D"/>
    <w:rsid w:val="00255CF8"/>
    <w:rsid w:val="00263922"/>
    <w:rsid w:val="00263FB0"/>
    <w:rsid w:val="002713E7"/>
    <w:rsid w:val="0027662C"/>
    <w:rsid w:val="00281486"/>
    <w:rsid w:val="002906B6"/>
    <w:rsid w:val="0029294C"/>
    <w:rsid w:val="00294301"/>
    <w:rsid w:val="0029539C"/>
    <w:rsid w:val="002A3B46"/>
    <w:rsid w:val="002A76D0"/>
    <w:rsid w:val="002B32CF"/>
    <w:rsid w:val="002D6F33"/>
    <w:rsid w:val="002E4D9D"/>
    <w:rsid w:val="002E664D"/>
    <w:rsid w:val="002F18F0"/>
    <w:rsid w:val="002F4982"/>
    <w:rsid w:val="002F648E"/>
    <w:rsid w:val="003016D0"/>
    <w:rsid w:val="00307C9D"/>
    <w:rsid w:val="00310F90"/>
    <w:rsid w:val="00313A4E"/>
    <w:rsid w:val="003239ED"/>
    <w:rsid w:val="0032631C"/>
    <w:rsid w:val="003279F2"/>
    <w:rsid w:val="00332D14"/>
    <w:rsid w:val="00356481"/>
    <w:rsid w:val="00364911"/>
    <w:rsid w:val="0036682C"/>
    <w:rsid w:val="0037004C"/>
    <w:rsid w:val="003705DC"/>
    <w:rsid w:val="00381951"/>
    <w:rsid w:val="003858B7"/>
    <w:rsid w:val="003872A4"/>
    <w:rsid w:val="00393A1B"/>
    <w:rsid w:val="003956ED"/>
    <w:rsid w:val="003968C6"/>
    <w:rsid w:val="00396CF6"/>
    <w:rsid w:val="003A7275"/>
    <w:rsid w:val="003B0DF2"/>
    <w:rsid w:val="003B1D95"/>
    <w:rsid w:val="003B57F0"/>
    <w:rsid w:val="003C0EF2"/>
    <w:rsid w:val="003D081D"/>
    <w:rsid w:val="003D1DDD"/>
    <w:rsid w:val="003D611D"/>
    <w:rsid w:val="003E2A13"/>
    <w:rsid w:val="003E42B8"/>
    <w:rsid w:val="003F3A3B"/>
    <w:rsid w:val="003F59EC"/>
    <w:rsid w:val="0040724E"/>
    <w:rsid w:val="00411900"/>
    <w:rsid w:val="004125CA"/>
    <w:rsid w:val="00415583"/>
    <w:rsid w:val="0041674D"/>
    <w:rsid w:val="00421361"/>
    <w:rsid w:val="00422111"/>
    <w:rsid w:val="00422CA3"/>
    <w:rsid w:val="00431C72"/>
    <w:rsid w:val="00433DD9"/>
    <w:rsid w:val="004429CC"/>
    <w:rsid w:val="00444AA3"/>
    <w:rsid w:val="004533D6"/>
    <w:rsid w:val="00456604"/>
    <w:rsid w:val="00461F7F"/>
    <w:rsid w:val="00462171"/>
    <w:rsid w:val="00466A04"/>
    <w:rsid w:val="00472696"/>
    <w:rsid w:val="00473603"/>
    <w:rsid w:val="00475010"/>
    <w:rsid w:val="00475DDA"/>
    <w:rsid w:val="00476439"/>
    <w:rsid w:val="0048407C"/>
    <w:rsid w:val="004A6513"/>
    <w:rsid w:val="004A6C32"/>
    <w:rsid w:val="004B0968"/>
    <w:rsid w:val="004C285A"/>
    <w:rsid w:val="004C3177"/>
    <w:rsid w:val="004C4AAE"/>
    <w:rsid w:val="004D7F27"/>
    <w:rsid w:val="004E0CBA"/>
    <w:rsid w:val="004E60D1"/>
    <w:rsid w:val="004F0380"/>
    <w:rsid w:val="004F245C"/>
    <w:rsid w:val="004F49F2"/>
    <w:rsid w:val="00503C68"/>
    <w:rsid w:val="005169A5"/>
    <w:rsid w:val="00521FC1"/>
    <w:rsid w:val="00525E51"/>
    <w:rsid w:val="005263A2"/>
    <w:rsid w:val="00536F05"/>
    <w:rsid w:val="00537D46"/>
    <w:rsid w:val="00541F7F"/>
    <w:rsid w:val="00543393"/>
    <w:rsid w:val="0054497D"/>
    <w:rsid w:val="0054635E"/>
    <w:rsid w:val="00555116"/>
    <w:rsid w:val="00562F30"/>
    <w:rsid w:val="00564A01"/>
    <w:rsid w:val="005720F5"/>
    <w:rsid w:val="00590E68"/>
    <w:rsid w:val="005A1459"/>
    <w:rsid w:val="005A5287"/>
    <w:rsid w:val="005A5583"/>
    <w:rsid w:val="005B0D6E"/>
    <w:rsid w:val="005B7700"/>
    <w:rsid w:val="005C0E28"/>
    <w:rsid w:val="005C4433"/>
    <w:rsid w:val="005C57E6"/>
    <w:rsid w:val="005D2DC8"/>
    <w:rsid w:val="005D46FE"/>
    <w:rsid w:val="005E0C77"/>
    <w:rsid w:val="005E3B78"/>
    <w:rsid w:val="005F3725"/>
    <w:rsid w:val="00603C40"/>
    <w:rsid w:val="00603D85"/>
    <w:rsid w:val="00614932"/>
    <w:rsid w:val="00621A14"/>
    <w:rsid w:val="00624525"/>
    <w:rsid w:val="00627448"/>
    <w:rsid w:val="006317FA"/>
    <w:rsid w:val="00631F55"/>
    <w:rsid w:val="0064372C"/>
    <w:rsid w:val="0065426F"/>
    <w:rsid w:val="006640B4"/>
    <w:rsid w:val="00664B65"/>
    <w:rsid w:val="006720CE"/>
    <w:rsid w:val="00680983"/>
    <w:rsid w:val="00687D5A"/>
    <w:rsid w:val="00691632"/>
    <w:rsid w:val="006925FB"/>
    <w:rsid w:val="00693B50"/>
    <w:rsid w:val="006941F8"/>
    <w:rsid w:val="006A1803"/>
    <w:rsid w:val="006A3AAC"/>
    <w:rsid w:val="006A42BC"/>
    <w:rsid w:val="006C2E46"/>
    <w:rsid w:val="006C44C0"/>
    <w:rsid w:val="006C4ADA"/>
    <w:rsid w:val="006E0009"/>
    <w:rsid w:val="006E607D"/>
    <w:rsid w:val="006F2C7C"/>
    <w:rsid w:val="00701973"/>
    <w:rsid w:val="0070451F"/>
    <w:rsid w:val="00712FA8"/>
    <w:rsid w:val="00714303"/>
    <w:rsid w:val="007247A7"/>
    <w:rsid w:val="00734C5B"/>
    <w:rsid w:val="007561B3"/>
    <w:rsid w:val="0076096D"/>
    <w:rsid w:val="00761CE8"/>
    <w:rsid w:val="00770C78"/>
    <w:rsid w:val="0077269C"/>
    <w:rsid w:val="00773063"/>
    <w:rsid w:val="007734BD"/>
    <w:rsid w:val="00777592"/>
    <w:rsid w:val="00780553"/>
    <w:rsid w:val="00791BD4"/>
    <w:rsid w:val="00792642"/>
    <w:rsid w:val="00796996"/>
    <w:rsid w:val="007A07E0"/>
    <w:rsid w:val="007A0DB7"/>
    <w:rsid w:val="007A388B"/>
    <w:rsid w:val="007B0FF0"/>
    <w:rsid w:val="007C5030"/>
    <w:rsid w:val="007D147F"/>
    <w:rsid w:val="007D66A3"/>
    <w:rsid w:val="007E13CA"/>
    <w:rsid w:val="007E507C"/>
    <w:rsid w:val="007F29D7"/>
    <w:rsid w:val="008120F8"/>
    <w:rsid w:val="008134C4"/>
    <w:rsid w:val="008175B0"/>
    <w:rsid w:val="00820E7C"/>
    <w:rsid w:val="00830F5C"/>
    <w:rsid w:val="00831052"/>
    <w:rsid w:val="008355A7"/>
    <w:rsid w:val="008536A8"/>
    <w:rsid w:val="00855F83"/>
    <w:rsid w:val="00874375"/>
    <w:rsid w:val="008744BE"/>
    <w:rsid w:val="008751B7"/>
    <w:rsid w:val="00884924"/>
    <w:rsid w:val="008900F1"/>
    <w:rsid w:val="008A061A"/>
    <w:rsid w:val="008A4445"/>
    <w:rsid w:val="008B22BD"/>
    <w:rsid w:val="008C6601"/>
    <w:rsid w:val="008D347C"/>
    <w:rsid w:val="008D6F44"/>
    <w:rsid w:val="008D766E"/>
    <w:rsid w:val="008D7F3A"/>
    <w:rsid w:val="008E047F"/>
    <w:rsid w:val="008E0D27"/>
    <w:rsid w:val="008E1C1C"/>
    <w:rsid w:val="008F270B"/>
    <w:rsid w:val="00900624"/>
    <w:rsid w:val="009050E7"/>
    <w:rsid w:val="009110B5"/>
    <w:rsid w:val="009175A4"/>
    <w:rsid w:val="00920982"/>
    <w:rsid w:val="00927239"/>
    <w:rsid w:val="00931A06"/>
    <w:rsid w:val="00932579"/>
    <w:rsid w:val="009331CC"/>
    <w:rsid w:val="0093405F"/>
    <w:rsid w:val="00936072"/>
    <w:rsid w:val="009540D5"/>
    <w:rsid w:val="00954101"/>
    <w:rsid w:val="009601B4"/>
    <w:rsid w:val="00960EBE"/>
    <w:rsid w:val="00966DBD"/>
    <w:rsid w:val="009674D9"/>
    <w:rsid w:val="00971B49"/>
    <w:rsid w:val="0097692D"/>
    <w:rsid w:val="009820F1"/>
    <w:rsid w:val="009873D6"/>
    <w:rsid w:val="00991973"/>
    <w:rsid w:val="00995D31"/>
    <w:rsid w:val="00996994"/>
    <w:rsid w:val="009A2955"/>
    <w:rsid w:val="009A4E59"/>
    <w:rsid w:val="009C5138"/>
    <w:rsid w:val="009C572F"/>
    <w:rsid w:val="009C5FAA"/>
    <w:rsid w:val="009D43C9"/>
    <w:rsid w:val="009E1C41"/>
    <w:rsid w:val="009E2659"/>
    <w:rsid w:val="009E277C"/>
    <w:rsid w:val="009E3744"/>
    <w:rsid w:val="009E6969"/>
    <w:rsid w:val="00A01B2D"/>
    <w:rsid w:val="00A055B3"/>
    <w:rsid w:val="00A06465"/>
    <w:rsid w:val="00A10524"/>
    <w:rsid w:val="00A312B1"/>
    <w:rsid w:val="00A334AC"/>
    <w:rsid w:val="00A346DF"/>
    <w:rsid w:val="00A347D1"/>
    <w:rsid w:val="00A45AF5"/>
    <w:rsid w:val="00A45BCE"/>
    <w:rsid w:val="00A46E50"/>
    <w:rsid w:val="00A47FB1"/>
    <w:rsid w:val="00A54B80"/>
    <w:rsid w:val="00A569FA"/>
    <w:rsid w:val="00A60D95"/>
    <w:rsid w:val="00A6281D"/>
    <w:rsid w:val="00A715FC"/>
    <w:rsid w:val="00A76240"/>
    <w:rsid w:val="00AA0F68"/>
    <w:rsid w:val="00AA5E90"/>
    <w:rsid w:val="00AB0A8A"/>
    <w:rsid w:val="00AB5486"/>
    <w:rsid w:val="00AB5AC1"/>
    <w:rsid w:val="00AC542D"/>
    <w:rsid w:val="00AC5986"/>
    <w:rsid w:val="00AD3348"/>
    <w:rsid w:val="00AE59F1"/>
    <w:rsid w:val="00AF3C5A"/>
    <w:rsid w:val="00AF4CFD"/>
    <w:rsid w:val="00B01424"/>
    <w:rsid w:val="00B02D1F"/>
    <w:rsid w:val="00B06F20"/>
    <w:rsid w:val="00B1036C"/>
    <w:rsid w:val="00B1608E"/>
    <w:rsid w:val="00B2089D"/>
    <w:rsid w:val="00B21A47"/>
    <w:rsid w:val="00B31180"/>
    <w:rsid w:val="00B35935"/>
    <w:rsid w:val="00B40F09"/>
    <w:rsid w:val="00B4656D"/>
    <w:rsid w:val="00B5099E"/>
    <w:rsid w:val="00B63470"/>
    <w:rsid w:val="00B65974"/>
    <w:rsid w:val="00B7260E"/>
    <w:rsid w:val="00B72B43"/>
    <w:rsid w:val="00B75457"/>
    <w:rsid w:val="00BB1190"/>
    <w:rsid w:val="00BB2153"/>
    <w:rsid w:val="00BB4854"/>
    <w:rsid w:val="00BD3CD0"/>
    <w:rsid w:val="00BF1C78"/>
    <w:rsid w:val="00BF2CFD"/>
    <w:rsid w:val="00BF5CCB"/>
    <w:rsid w:val="00C027FC"/>
    <w:rsid w:val="00C05BA5"/>
    <w:rsid w:val="00C061BF"/>
    <w:rsid w:val="00C15248"/>
    <w:rsid w:val="00C51068"/>
    <w:rsid w:val="00C51855"/>
    <w:rsid w:val="00C5417D"/>
    <w:rsid w:val="00C57538"/>
    <w:rsid w:val="00C606FA"/>
    <w:rsid w:val="00C66718"/>
    <w:rsid w:val="00C67A99"/>
    <w:rsid w:val="00C7298E"/>
    <w:rsid w:val="00C7435C"/>
    <w:rsid w:val="00C750FA"/>
    <w:rsid w:val="00C75AD1"/>
    <w:rsid w:val="00C763B0"/>
    <w:rsid w:val="00C86901"/>
    <w:rsid w:val="00C87FC7"/>
    <w:rsid w:val="00C90455"/>
    <w:rsid w:val="00C90773"/>
    <w:rsid w:val="00C907EB"/>
    <w:rsid w:val="00C929E2"/>
    <w:rsid w:val="00C95048"/>
    <w:rsid w:val="00C966B6"/>
    <w:rsid w:val="00C96C6B"/>
    <w:rsid w:val="00CA77AF"/>
    <w:rsid w:val="00CB268D"/>
    <w:rsid w:val="00CB4E5E"/>
    <w:rsid w:val="00CD460B"/>
    <w:rsid w:val="00CE1D7C"/>
    <w:rsid w:val="00CE2AA0"/>
    <w:rsid w:val="00D014E4"/>
    <w:rsid w:val="00D149ED"/>
    <w:rsid w:val="00D17C6D"/>
    <w:rsid w:val="00D22740"/>
    <w:rsid w:val="00D3008F"/>
    <w:rsid w:val="00D31A20"/>
    <w:rsid w:val="00D33535"/>
    <w:rsid w:val="00D3509C"/>
    <w:rsid w:val="00D41367"/>
    <w:rsid w:val="00D530BC"/>
    <w:rsid w:val="00D56BAC"/>
    <w:rsid w:val="00D63BFF"/>
    <w:rsid w:val="00DA2427"/>
    <w:rsid w:val="00DB45BB"/>
    <w:rsid w:val="00DB7C89"/>
    <w:rsid w:val="00DC04F0"/>
    <w:rsid w:val="00DC32B6"/>
    <w:rsid w:val="00DC5D3F"/>
    <w:rsid w:val="00DD069B"/>
    <w:rsid w:val="00DD19D3"/>
    <w:rsid w:val="00DD2C80"/>
    <w:rsid w:val="00DD569E"/>
    <w:rsid w:val="00DD571C"/>
    <w:rsid w:val="00DD698A"/>
    <w:rsid w:val="00DD71EF"/>
    <w:rsid w:val="00DD76DA"/>
    <w:rsid w:val="00DE3555"/>
    <w:rsid w:val="00DE44CE"/>
    <w:rsid w:val="00DE49F0"/>
    <w:rsid w:val="00DE57FD"/>
    <w:rsid w:val="00DE68D6"/>
    <w:rsid w:val="00DF2274"/>
    <w:rsid w:val="00E00142"/>
    <w:rsid w:val="00E07800"/>
    <w:rsid w:val="00E126BB"/>
    <w:rsid w:val="00E15C55"/>
    <w:rsid w:val="00E1601A"/>
    <w:rsid w:val="00E34781"/>
    <w:rsid w:val="00E410DC"/>
    <w:rsid w:val="00E46F10"/>
    <w:rsid w:val="00E5528C"/>
    <w:rsid w:val="00E642F8"/>
    <w:rsid w:val="00E802D3"/>
    <w:rsid w:val="00E86C9D"/>
    <w:rsid w:val="00E93D65"/>
    <w:rsid w:val="00E978C0"/>
    <w:rsid w:val="00EA040F"/>
    <w:rsid w:val="00EA2548"/>
    <w:rsid w:val="00EB5A17"/>
    <w:rsid w:val="00EC0A48"/>
    <w:rsid w:val="00ED738A"/>
    <w:rsid w:val="00ED7AB7"/>
    <w:rsid w:val="00EF5764"/>
    <w:rsid w:val="00F0179D"/>
    <w:rsid w:val="00F028C5"/>
    <w:rsid w:val="00F03687"/>
    <w:rsid w:val="00F04AE8"/>
    <w:rsid w:val="00F0635C"/>
    <w:rsid w:val="00F125EE"/>
    <w:rsid w:val="00F15E64"/>
    <w:rsid w:val="00F17A34"/>
    <w:rsid w:val="00F201DA"/>
    <w:rsid w:val="00F3073F"/>
    <w:rsid w:val="00F33C50"/>
    <w:rsid w:val="00F35560"/>
    <w:rsid w:val="00F439D2"/>
    <w:rsid w:val="00F442DA"/>
    <w:rsid w:val="00F514CA"/>
    <w:rsid w:val="00F5544F"/>
    <w:rsid w:val="00F8047B"/>
    <w:rsid w:val="00F80E00"/>
    <w:rsid w:val="00F9237F"/>
    <w:rsid w:val="00F975A5"/>
    <w:rsid w:val="00FB084A"/>
    <w:rsid w:val="00FB14F4"/>
    <w:rsid w:val="00FB3AEE"/>
    <w:rsid w:val="00FC2682"/>
    <w:rsid w:val="00FD2381"/>
    <w:rsid w:val="00FE3A14"/>
    <w:rsid w:val="00FE3C76"/>
    <w:rsid w:val="00FE4ED6"/>
    <w:rsid w:val="6C19C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A99371"/>
  <w15:docId w15:val="{91FB21A8-AC0C-46ED-94AB-727748E00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1E6094"/>
    <w:pPr>
      <w:spacing w:after="200" w:line="276" w:lineRule="auto"/>
    </w:pPr>
    <w:rPr>
      <w:sz w:val="22"/>
      <w:szCs w:val="22"/>
      <w:lang w:eastAsia="en-US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5C57E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4A651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12FA8"/>
  </w:style>
  <w:style w:type="paragraph" w:styleId="Alatunniste">
    <w:name w:val="footer"/>
    <w:basedOn w:val="Normaali"/>
    <w:link w:val="Ala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12FA8"/>
  </w:style>
  <w:style w:type="paragraph" w:styleId="Seliteteksti">
    <w:name w:val="Balloon Text"/>
    <w:basedOn w:val="Normaali"/>
    <w:link w:val="SelitetekstiChar"/>
    <w:uiPriority w:val="99"/>
    <w:semiHidden/>
    <w:unhideWhenUsed/>
    <w:rsid w:val="00712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712FA8"/>
    <w:rPr>
      <w:rFonts w:ascii="Tahoma" w:hAnsi="Tahoma" w:cs="Tahoma"/>
      <w:sz w:val="16"/>
      <w:szCs w:val="16"/>
    </w:rPr>
  </w:style>
  <w:style w:type="paragraph" w:customStyle="1" w:styleId="Golf-otsikko1">
    <w:name w:val="Golf-otsikko1"/>
    <w:basedOn w:val="Otsikko1"/>
    <w:next w:val="Normaali"/>
    <w:link w:val="Golf-otsikko1Char"/>
    <w:autoRedefine/>
    <w:qFormat/>
    <w:rsid w:val="006A42BC"/>
    <w:pPr>
      <w:pageBreakBefore/>
      <w:tabs>
        <w:tab w:val="left" w:pos="8085"/>
      </w:tabs>
      <w:autoSpaceDE w:val="0"/>
      <w:autoSpaceDN w:val="0"/>
      <w:adjustRightInd w:val="0"/>
      <w:spacing w:before="0" w:line="240" w:lineRule="auto"/>
      <w:ind w:right="118"/>
    </w:pPr>
    <w:rPr>
      <w:rFonts w:asciiTheme="minorHAnsi" w:hAnsiTheme="minorHAnsi" w:cstheme="minorHAnsi"/>
      <w:b w:val="0"/>
      <w:caps/>
      <w:color w:val="0000FF"/>
      <w:sz w:val="44"/>
      <w:szCs w:val="44"/>
    </w:rPr>
  </w:style>
  <w:style w:type="paragraph" w:customStyle="1" w:styleId="Golf-otsikko2">
    <w:name w:val="Golf-otsikko2"/>
    <w:basedOn w:val="Otsikko2"/>
    <w:link w:val="Golf-otsikko2Char"/>
    <w:qFormat/>
    <w:rsid w:val="00773063"/>
    <w:pPr>
      <w:autoSpaceDE w:val="0"/>
      <w:autoSpaceDN w:val="0"/>
      <w:adjustRightInd w:val="0"/>
      <w:spacing w:after="200" w:line="280" w:lineRule="exact"/>
    </w:pPr>
    <w:rPr>
      <w:rFonts w:ascii="Lucida Sans Unicode" w:hAnsi="Lucida Sans Unicode" w:cs="LucidaSans"/>
      <w:b w:val="0"/>
      <w:caps/>
      <w:color w:val="00B03F"/>
      <w:spacing w:val="-12"/>
      <w:sz w:val="24"/>
      <w:szCs w:val="24"/>
    </w:rPr>
  </w:style>
  <w:style w:type="character" w:customStyle="1" w:styleId="Otsikko1Char">
    <w:name w:val="Otsikko 1 Char"/>
    <w:link w:val="Otsikko1"/>
    <w:uiPriority w:val="9"/>
    <w:rsid w:val="005C57E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Golf-otsikko1Char">
    <w:name w:val="Golf-otsikko1 Char"/>
    <w:link w:val="Golf-otsikko1"/>
    <w:rsid w:val="006A42BC"/>
    <w:rPr>
      <w:rFonts w:asciiTheme="minorHAnsi" w:eastAsia="Times New Roman" w:hAnsiTheme="minorHAnsi" w:cstheme="minorHAnsi"/>
      <w:bCs/>
      <w:caps/>
      <w:color w:val="0000FF"/>
      <w:sz w:val="44"/>
      <w:szCs w:val="44"/>
      <w:lang w:eastAsia="en-US"/>
    </w:rPr>
  </w:style>
  <w:style w:type="paragraph" w:customStyle="1" w:styleId="Golf-teksti">
    <w:name w:val="Golf-teksti"/>
    <w:basedOn w:val="Normaali"/>
    <w:link w:val="Golf-tekstiChar"/>
    <w:qFormat/>
    <w:rsid w:val="00BD3CD0"/>
    <w:pPr>
      <w:autoSpaceDE w:val="0"/>
      <w:autoSpaceDN w:val="0"/>
      <w:adjustRightInd w:val="0"/>
      <w:spacing w:line="220" w:lineRule="exact"/>
    </w:pPr>
    <w:rPr>
      <w:rFonts w:ascii="Lucida Sans Unicode" w:hAnsi="Lucida Sans Unicode" w:cs="Lucida Sans Unicode"/>
      <w:color w:val="494948"/>
      <w:spacing w:val="-10"/>
      <w:sz w:val="17"/>
      <w:szCs w:val="17"/>
      <w:lang w:val="en-US"/>
    </w:rPr>
  </w:style>
  <w:style w:type="character" w:customStyle="1" w:styleId="Otsikko2Char">
    <w:name w:val="Otsikko 2 Char"/>
    <w:link w:val="Otsikko2"/>
    <w:uiPriority w:val="9"/>
    <w:semiHidden/>
    <w:rsid w:val="004A651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Golf-otsikko2Char">
    <w:name w:val="Golf-otsikko2 Char"/>
    <w:link w:val="Golf-otsikko2"/>
    <w:rsid w:val="00773063"/>
    <w:rPr>
      <w:rFonts w:ascii="Lucida Sans Unicode" w:eastAsia="Times New Roman" w:hAnsi="Lucida Sans Unicode" w:cs="LucidaSans"/>
      <w:b/>
      <w:bCs/>
      <w:caps/>
      <w:color w:val="00B03F"/>
      <w:spacing w:val="-12"/>
      <w:sz w:val="24"/>
      <w:szCs w:val="24"/>
      <w:lang w:eastAsia="en-US"/>
    </w:rPr>
  </w:style>
  <w:style w:type="paragraph" w:customStyle="1" w:styleId="Golf-otsikko3">
    <w:name w:val="Golf-otsikko3"/>
    <w:basedOn w:val="Normaali"/>
    <w:link w:val="Golf-otsikko3Char"/>
    <w:qFormat/>
    <w:rsid w:val="00415583"/>
    <w:pPr>
      <w:spacing w:after="100" w:line="280" w:lineRule="exact"/>
      <w:outlineLvl w:val="2"/>
    </w:pPr>
    <w:rPr>
      <w:rFonts w:ascii="Lucida Sans Unicode" w:hAnsi="Lucida Sans Unicode" w:cs="Lucida Sans Unicode"/>
      <w:color w:val="00B03F"/>
      <w:spacing w:val="-12"/>
      <w:sz w:val="20"/>
      <w:szCs w:val="20"/>
      <w:lang w:val="en-US"/>
    </w:rPr>
  </w:style>
  <w:style w:type="paragraph" w:customStyle="1" w:styleId="Golf-ingressi">
    <w:name w:val="Golf-ingressi"/>
    <w:basedOn w:val="Golf-teksti"/>
    <w:link w:val="Golf-ingressiChar"/>
    <w:qFormat/>
    <w:rsid w:val="00415583"/>
    <w:pPr>
      <w:spacing w:before="300" w:after="300"/>
    </w:pPr>
    <w:rPr>
      <w:b/>
      <w:color w:val="002060"/>
      <w:spacing w:val="-4"/>
    </w:rPr>
  </w:style>
  <w:style w:type="character" w:customStyle="1" w:styleId="Golf-otsikko3Char">
    <w:name w:val="Golf-otsikko3 Char"/>
    <w:link w:val="Golf-otsikko3"/>
    <w:rsid w:val="00415583"/>
    <w:rPr>
      <w:rFonts w:ascii="Lucida Sans Unicode" w:hAnsi="Lucida Sans Unicode" w:cs="Lucida Sans Unicode"/>
      <w:color w:val="00B03F"/>
      <w:spacing w:val="-12"/>
      <w:lang w:val="en-US" w:eastAsia="en-US"/>
    </w:rPr>
  </w:style>
  <w:style w:type="paragraph" w:customStyle="1" w:styleId="Golf-lista">
    <w:name w:val="Golf-lista"/>
    <w:basedOn w:val="Golf-teksti"/>
    <w:link w:val="Golf-listaChar"/>
    <w:qFormat/>
    <w:rsid w:val="00E86C9D"/>
    <w:pPr>
      <w:numPr>
        <w:numId w:val="2"/>
      </w:numPr>
      <w:spacing w:after="120"/>
      <w:ind w:left="527" w:hanging="170"/>
    </w:pPr>
  </w:style>
  <w:style w:type="character" w:customStyle="1" w:styleId="Golf-tekstiChar">
    <w:name w:val="Golf-teksti Char"/>
    <w:link w:val="Golf-teksti"/>
    <w:rsid w:val="00BD3CD0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character" w:customStyle="1" w:styleId="Golf-ingressiChar">
    <w:name w:val="Golf-ingressi Char"/>
    <w:link w:val="Golf-ingressi"/>
    <w:rsid w:val="00415583"/>
    <w:rPr>
      <w:rFonts w:ascii="Lucida Sans Unicode" w:hAnsi="Lucida Sans Unicode" w:cs="Lucida Sans Unicode"/>
      <w:b/>
      <w:color w:val="002060"/>
      <w:spacing w:val="-4"/>
      <w:sz w:val="17"/>
      <w:szCs w:val="17"/>
      <w:lang w:val="en-US" w:eastAsia="en-US"/>
    </w:rPr>
  </w:style>
  <w:style w:type="character" w:customStyle="1" w:styleId="Golf-listaChar">
    <w:name w:val="Golf-lista Char"/>
    <w:link w:val="Golf-lista"/>
    <w:rsid w:val="00E86C9D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table" w:styleId="TaulukkoRuudukko">
    <w:name w:val="Table Grid"/>
    <w:basedOn w:val="Normaalitaulukko"/>
    <w:uiPriority w:val="59"/>
    <w:rsid w:val="00D530B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CD460B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077FDD"/>
    <w:pPr>
      <w:ind w:left="720"/>
      <w:contextualSpacing/>
    </w:pPr>
  </w:style>
  <w:style w:type="character" w:styleId="Ratkaisematonmaininta">
    <w:name w:val="Unresolved Mention"/>
    <w:basedOn w:val="Kappaleenoletusfontti"/>
    <w:uiPriority w:val="99"/>
    <w:semiHidden/>
    <w:unhideWhenUsed/>
    <w:rsid w:val="00DB7C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4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MAT\ASIAKKAAT\Golfliitto\Office-pohjat\Word\Golfliitto-word-esitepohja_v3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854C18A129AFCE4A9E15CFD3B08ACAE1" ma:contentTypeVersion="5" ma:contentTypeDescription="Luo uusi asiakirja." ma:contentTypeScope="" ma:versionID="8c4f985aa9e2a7139693afd5121f69f9">
  <xsd:schema xmlns:xsd="http://www.w3.org/2001/XMLSchema" xmlns:xs="http://www.w3.org/2001/XMLSchema" xmlns:p="http://schemas.microsoft.com/office/2006/metadata/properties" xmlns:ns2="b966b354-2c20-4a3f-ab3a-365e911050ea" targetNamespace="http://schemas.microsoft.com/office/2006/metadata/properties" ma:root="true" ma:fieldsID="5a810ab4b765a12eb3c8fe63ac16cc88" ns2:_="">
    <xsd:import namespace="b966b354-2c20-4a3f-ab3a-365e911050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6b354-2c20-4a3f-ab3a-365e911050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C34606-F8F3-4E67-B372-2ED3BEFD89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6C2BC8B-0062-4949-966C-3C8B672719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6b354-2c20-4a3f-ab3a-365e911050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88C10F-E46E-4DC7-85EE-175697C6D82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Golfliitto-word-esitepohja_v3</Template>
  <TotalTime>1</TotalTime>
  <Pages>1</Pages>
  <Words>99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Omistaja</dc:creator>
  <cp:lastModifiedBy>Arto Teittinen</cp:lastModifiedBy>
  <cp:revision>2</cp:revision>
  <cp:lastPrinted>2023-02-08T07:33:00Z</cp:lastPrinted>
  <dcterms:created xsi:type="dcterms:W3CDTF">2025-04-24T13:04:00Z</dcterms:created>
  <dcterms:modified xsi:type="dcterms:W3CDTF">2025-04-24T13:04:00Z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0x010100854C18A129AFCE4A9E15CFD3B08ACAE1</vt:lpwstr>
  </property>
</Properties>
</file>