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8B3EA25" w14:textId="12196DDC" w:rsidR="004F245C" w:rsidRPr="006A42BC" w:rsidRDefault="00996994" w:rsidP="006A42BC">
      <w:pPr>
        <w:pStyle w:val="Golf-otsikko1"/>
      </w:pPr>
      <w:r w:rsidRPr="006A42BC">
        <w:rPr>
          <w:b/>
          <w:noProof/>
          <w:color w:val="828282"/>
          <w:spacing w:val="-2"/>
        </w:rPr>
        <w:drawing>
          <wp:anchor distT="0" distB="0" distL="114300" distR="114300" simplePos="0" relativeHeight="251659264" behindDoc="0" locked="0" layoutInCell="1" allowOverlap="1" wp14:anchorId="24ED3577" wp14:editId="23E9F465">
            <wp:simplePos x="0" y="0"/>
            <wp:positionH relativeFrom="margin">
              <wp:posOffset>4625340</wp:posOffset>
            </wp:positionH>
            <wp:positionV relativeFrom="paragraph">
              <wp:posOffset>-635</wp:posOffset>
            </wp:positionV>
            <wp:extent cx="1929458" cy="548640"/>
            <wp:effectExtent l="0" t="0" r="0" b="3810"/>
            <wp:wrapNone/>
            <wp:docPr id="2102956315" name="Kuva 21029563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suomi_golf_by_golfliitto_rgb@4x.pn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29458" cy="5486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93D65" w:rsidRPr="006A42BC">
        <w:t>TUOMARIRAPORTTI Golfliitto 2024</w:t>
      </w:r>
      <w:r w:rsidR="008D766E" w:rsidRPr="006A42BC">
        <w:t xml:space="preserve"> </w:t>
      </w:r>
    </w:p>
    <w:p w14:paraId="2A0C70A1" w14:textId="4582E0A2" w:rsidR="005E3B78" w:rsidRPr="006A42BC" w:rsidRDefault="00E93D65" w:rsidP="0070451F">
      <w:pPr>
        <w:pStyle w:val="Golf-otsikko3"/>
        <w:rPr>
          <w:rFonts w:asciiTheme="minorHAnsi" w:hAnsiTheme="minorHAnsi" w:cstheme="minorHAnsi"/>
          <w:spacing w:val="0"/>
          <w:lang w:val="fi-FI"/>
        </w:rPr>
      </w:pPr>
      <w:r w:rsidRPr="006A42BC">
        <w:rPr>
          <w:rFonts w:asciiTheme="minorHAnsi" w:hAnsiTheme="minorHAnsi" w:cstheme="minorHAnsi"/>
          <w:spacing w:val="0"/>
          <w:lang w:val="fi-FI"/>
        </w:rPr>
        <w:t xml:space="preserve">Täytä </w:t>
      </w:r>
      <w:r w:rsidR="0037004C" w:rsidRPr="006A42BC">
        <w:rPr>
          <w:rFonts w:asciiTheme="minorHAnsi" w:hAnsiTheme="minorHAnsi" w:cstheme="minorHAnsi"/>
          <w:spacing w:val="0"/>
          <w:lang w:val="fi-FI"/>
        </w:rPr>
        <w:t>kahden viikon sisällä kilpailun päättymisestä</w:t>
      </w:r>
      <w:r w:rsidRPr="006A42BC">
        <w:rPr>
          <w:rFonts w:asciiTheme="minorHAnsi" w:hAnsiTheme="minorHAnsi" w:cstheme="minorHAnsi"/>
          <w:spacing w:val="0"/>
          <w:lang w:val="fi-FI"/>
        </w:rPr>
        <w:t xml:space="preserve"> ja palauta se arto.teittinen@golf.fi</w:t>
      </w:r>
      <w:r w:rsidR="00AF3C5A" w:rsidRPr="006A42BC">
        <w:rPr>
          <w:rFonts w:asciiTheme="minorHAnsi" w:hAnsiTheme="minorHAnsi" w:cstheme="minorHAnsi"/>
          <w:spacing w:val="0"/>
          <w:lang w:val="fi-FI"/>
        </w:rPr>
        <w:t xml:space="preserve"> </w:t>
      </w:r>
    </w:p>
    <w:tbl>
      <w:tblPr>
        <w:tblW w:w="103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60"/>
        <w:gridCol w:w="7683"/>
      </w:tblGrid>
      <w:tr w:rsidR="00AF3C5A" w:rsidRPr="00A055B3" w14:paraId="772BC952" w14:textId="77777777" w:rsidTr="00A055B3">
        <w:trPr>
          <w:trHeight w:val="397"/>
        </w:trPr>
        <w:tc>
          <w:tcPr>
            <w:tcW w:w="2660" w:type="dxa"/>
            <w:shd w:val="clear" w:color="auto" w:fill="F2F2F2" w:themeFill="background1" w:themeFillShade="F2"/>
            <w:vAlign w:val="center"/>
          </w:tcPr>
          <w:p w14:paraId="4899DCB5" w14:textId="1207980F" w:rsidR="00D530BC" w:rsidRPr="006A42BC" w:rsidRDefault="009674D9" w:rsidP="00A055B3">
            <w:pPr>
              <w:pStyle w:val="Golf-teksti"/>
              <w:spacing w:after="0"/>
              <w:contextualSpacing/>
              <w:rPr>
                <w:rFonts w:ascii="Arial Narrow" w:eastAsia="Times New Roman" w:hAnsi="Arial Narrow" w:cstheme="minorHAnsi"/>
                <w:spacing w:val="0"/>
                <w:sz w:val="21"/>
                <w:lang w:val="fi-FI"/>
              </w:rPr>
            </w:pPr>
            <w:r w:rsidRPr="006A42BC">
              <w:rPr>
                <w:rFonts w:ascii="Arial Narrow" w:eastAsia="Times New Roman" w:hAnsi="Arial Narrow" w:cstheme="minorHAnsi"/>
                <w:spacing w:val="0"/>
                <w:sz w:val="21"/>
                <w:lang w:val="fi-FI"/>
              </w:rPr>
              <w:t>Tuomari</w:t>
            </w:r>
            <w:r w:rsidR="00D530BC" w:rsidRPr="006A42BC">
              <w:rPr>
                <w:rFonts w:ascii="Arial Narrow" w:eastAsia="Times New Roman" w:hAnsi="Arial Narrow" w:cstheme="minorHAnsi"/>
                <w:spacing w:val="0"/>
                <w:sz w:val="21"/>
                <w:lang w:val="fi-FI"/>
              </w:rPr>
              <w:t>n nimi</w:t>
            </w:r>
          </w:p>
        </w:tc>
        <w:tc>
          <w:tcPr>
            <w:tcW w:w="7683" w:type="dxa"/>
            <w:shd w:val="clear" w:color="auto" w:fill="auto"/>
            <w:vAlign w:val="center"/>
          </w:tcPr>
          <w:p w14:paraId="687A46D4" w14:textId="060322E9" w:rsidR="00D530BC" w:rsidRPr="00A055B3" w:rsidRDefault="00D530BC" w:rsidP="00A055B3">
            <w:pPr>
              <w:pStyle w:val="Golf-teksti"/>
              <w:spacing w:after="0"/>
              <w:ind w:right="-108"/>
              <w:contextualSpacing/>
              <w:rPr>
                <w:rFonts w:ascii="Americane Cond" w:eastAsia="Times New Roman" w:hAnsi="Americane Cond"/>
                <w:spacing w:val="0"/>
                <w:sz w:val="21"/>
              </w:rPr>
            </w:pPr>
          </w:p>
        </w:tc>
      </w:tr>
      <w:tr w:rsidR="00E93D65" w:rsidRPr="00A055B3" w14:paraId="6B9E7A9B" w14:textId="77777777" w:rsidTr="00A055B3">
        <w:trPr>
          <w:trHeight w:val="397"/>
        </w:trPr>
        <w:tc>
          <w:tcPr>
            <w:tcW w:w="2660" w:type="dxa"/>
            <w:shd w:val="clear" w:color="auto" w:fill="F2F2F2" w:themeFill="background1" w:themeFillShade="F2"/>
            <w:vAlign w:val="center"/>
          </w:tcPr>
          <w:p w14:paraId="240BEDAB" w14:textId="3C3B26FE" w:rsidR="00E93D65" w:rsidRPr="006A42BC" w:rsidRDefault="009674D9" w:rsidP="00E93D65">
            <w:pPr>
              <w:pStyle w:val="Golf-teksti"/>
              <w:spacing w:after="0"/>
              <w:contextualSpacing/>
              <w:rPr>
                <w:rFonts w:ascii="Arial Narrow" w:eastAsia="Times New Roman" w:hAnsi="Arial Narrow" w:cstheme="minorHAnsi"/>
                <w:spacing w:val="0"/>
                <w:sz w:val="18"/>
                <w:szCs w:val="18"/>
                <w:lang w:val="fi-FI"/>
              </w:rPr>
            </w:pPr>
            <w:r w:rsidRPr="006A42BC">
              <w:rPr>
                <w:rFonts w:ascii="Arial Narrow" w:eastAsia="Times New Roman" w:hAnsi="Arial Narrow" w:cstheme="minorHAnsi"/>
                <w:spacing w:val="0"/>
                <w:sz w:val="18"/>
                <w:szCs w:val="18"/>
                <w:lang w:val="fi-FI"/>
              </w:rPr>
              <w:t>Tuomarin yhteystiedot (email, puh.)</w:t>
            </w:r>
          </w:p>
        </w:tc>
        <w:tc>
          <w:tcPr>
            <w:tcW w:w="7683" w:type="dxa"/>
            <w:shd w:val="clear" w:color="auto" w:fill="auto"/>
            <w:vAlign w:val="center"/>
          </w:tcPr>
          <w:p w14:paraId="06609255" w14:textId="415EEEE8" w:rsidR="00E93D65" w:rsidRPr="00A055B3" w:rsidRDefault="00E93D65" w:rsidP="00E93D65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</w:tc>
      </w:tr>
      <w:tr w:rsidR="00E93D65" w:rsidRPr="00A055B3" w14:paraId="3624D506" w14:textId="77777777" w:rsidTr="00A055B3">
        <w:trPr>
          <w:trHeight w:val="397"/>
        </w:trPr>
        <w:tc>
          <w:tcPr>
            <w:tcW w:w="2660" w:type="dxa"/>
            <w:shd w:val="clear" w:color="auto" w:fill="F2F2F2" w:themeFill="background1" w:themeFillShade="F2"/>
            <w:vAlign w:val="center"/>
          </w:tcPr>
          <w:p w14:paraId="5F5ECD49" w14:textId="6F6B378D" w:rsidR="00E93D65" w:rsidRPr="006A42BC" w:rsidRDefault="009674D9" w:rsidP="00E93D65">
            <w:pPr>
              <w:pStyle w:val="Golf-teksti"/>
              <w:spacing w:after="0"/>
              <w:contextualSpacing/>
              <w:rPr>
                <w:rFonts w:ascii="Arial Narrow" w:eastAsia="Times New Roman" w:hAnsi="Arial Narrow"/>
                <w:spacing w:val="0"/>
                <w:sz w:val="21"/>
                <w:lang w:val="fi-FI"/>
              </w:rPr>
            </w:pPr>
            <w:r w:rsidRPr="006A42BC">
              <w:rPr>
                <w:rFonts w:ascii="Arial Narrow" w:eastAsia="Times New Roman" w:hAnsi="Arial Narrow"/>
                <w:spacing w:val="0"/>
                <w:sz w:val="21"/>
                <w:lang w:val="fi-FI"/>
              </w:rPr>
              <w:t>Kilpailun nimi ja päivämäärä</w:t>
            </w:r>
          </w:p>
        </w:tc>
        <w:tc>
          <w:tcPr>
            <w:tcW w:w="7683" w:type="dxa"/>
            <w:shd w:val="clear" w:color="auto" w:fill="auto"/>
            <w:vAlign w:val="center"/>
          </w:tcPr>
          <w:p w14:paraId="24A66319" w14:textId="756BF320" w:rsidR="00E93D65" w:rsidRPr="00A055B3" w:rsidRDefault="00E93D65" w:rsidP="00E93D65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</w:tc>
      </w:tr>
      <w:tr w:rsidR="00E93D65" w:rsidRPr="00A055B3" w14:paraId="5E5C3C22" w14:textId="77777777" w:rsidTr="00A055B3">
        <w:trPr>
          <w:trHeight w:val="397"/>
        </w:trPr>
        <w:tc>
          <w:tcPr>
            <w:tcW w:w="2660" w:type="dxa"/>
            <w:shd w:val="clear" w:color="auto" w:fill="F2F2F2" w:themeFill="background1" w:themeFillShade="F2"/>
            <w:vAlign w:val="center"/>
          </w:tcPr>
          <w:p w14:paraId="6094A5E1" w14:textId="6533F15B" w:rsidR="00E93D65" w:rsidRPr="006A42BC" w:rsidRDefault="009674D9" w:rsidP="00E93D65">
            <w:pPr>
              <w:pStyle w:val="Golf-teksti"/>
              <w:spacing w:after="0"/>
              <w:contextualSpacing/>
              <w:rPr>
                <w:rFonts w:ascii="Arial Narrow" w:eastAsia="Times New Roman" w:hAnsi="Arial Narrow"/>
                <w:spacing w:val="0"/>
                <w:sz w:val="21"/>
                <w:lang w:val="fi-FI"/>
              </w:rPr>
            </w:pPr>
            <w:r w:rsidRPr="006A42BC">
              <w:rPr>
                <w:rFonts w:ascii="Arial Narrow" w:eastAsia="Times New Roman" w:hAnsi="Arial Narrow"/>
                <w:spacing w:val="0"/>
                <w:sz w:val="21"/>
                <w:lang w:val="fi-FI"/>
              </w:rPr>
              <w:t xml:space="preserve">Pelimuoto (esim. 54 r. lp scr) </w:t>
            </w:r>
          </w:p>
        </w:tc>
        <w:tc>
          <w:tcPr>
            <w:tcW w:w="7683" w:type="dxa"/>
            <w:shd w:val="clear" w:color="auto" w:fill="auto"/>
            <w:vAlign w:val="center"/>
          </w:tcPr>
          <w:p w14:paraId="5C66279C" w14:textId="7A6F49D8" w:rsidR="00E93D65" w:rsidRPr="00A055B3" w:rsidRDefault="00E93D65" w:rsidP="00E93D65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</w:tc>
      </w:tr>
      <w:tr w:rsidR="00E93D65" w:rsidRPr="00A055B3" w14:paraId="3FA14312" w14:textId="77777777" w:rsidTr="00A055B3">
        <w:trPr>
          <w:trHeight w:val="397"/>
        </w:trPr>
        <w:tc>
          <w:tcPr>
            <w:tcW w:w="2660" w:type="dxa"/>
            <w:shd w:val="clear" w:color="auto" w:fill="F2F2F2" w:themeFill="background1" w:themeFillShade="F2"/>
            <w:vAlign w:val="center"/>
          </w:tcPr>
          <w:p w14:paraId="60887394" w14:textId="3A4F346D" w:rsidR="00E93D65" w:rsidRPr="006A42BC" w:rsidRDefault="009674D9" w:rsidP="00E93D65">
            <w:pPr>
              <w:pStyle w:val="Golf-teksti"/>
              <w:spacing w:after="0"/>
              <w:contextualSpacing/>
              <w:rPr>
                <w:rFonts w:ascii="Arial Narrow" w:eastAsia="Times New Roman" w:hAnsi="Arial Narrow"/>
                <w:spacing w:val="0"/>
                <w:sz w:val="18"/>
                <w:szCs w:val="18"/>
                <w:highlight w:val="yellow"/>
                <w:lang w:val="fi-FI"/>
              </w:rPr>
            </w:pPr>
            <w:r w:rsidRPr="006A42BC">
              <w:rPr>
                <w:rFonts w:ascii="Arial Narrow" w:eastAsia="Times New Roman" w:hAnsi="Arial Narrow"/>
                <w:spacing w:val="0"/>
                <w:sz w:val="18"/>
                <w:szCs w:val="18"/>
                <w:lang w:val="fi-FI"/>
              </w:rPr>
              <w:t>Kilpailun taso (FT / FJT / Mid / tms.)</w:t>
            </w:r>
          </w:p>
        </w:tc>
        <w:tc>
          <w:tcPr>
            <w:tcW w:w="7683" w:type="dxa"/>
            <w:shd w:val="clear" w:color="auto" w:fill="auto"/>
            <w:vAlign w:val="center"/>
          </w:tcPr>
          <w:p w14:paraId="32A5F1DD" w14:textId="742B0F86" w:rsidR="00E93D65" w:rsidRPr="00936072" w:rsidRDefault="00E93D65" w:rsidP="00E93D65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highlight w:val="yellow"/>
                <w:lang w:val="fi-FI"/>
              </w:rPr>
            </w:pPr>
          </w:p>
        </w:tc>
      </w:tr>
      <w:tr w:rsidR="009674D9" w:rsidRPr="00A055B3" w14:paraId="27C0919A" w14:textId="77777777" w:rsidTr="00AE2D3F">
        <w:trPr>
          <w:trHeight w:val="397"/>
        </w:trPr>
        <w:tc>
          <w:tcPr>
            <w:tcW w:w="2660" w:type="dxa"/>
            <w:shd w:val="clear" w:color="auto" w:fill="F2F2F2" w:themeFill="background1" w:themeFillShade="F2"/>
            <w:vAlign w:val="center"/>
          </w:tcPr>
          <w:p w14:paraId="61877AD1" w14:textId="189D0E22" w:rsidR="009674D9" w:rsidRPr="006A42BC" w:rsidRDefault="009674D9" w:rsidP="009674D9">
            <w:pPr>
              <w:pStyle w:val="Golf-teksti"/>
              <w:spacing w:after="0"/>
              <w:contextualSpacing/>
              <w:rPr>
                <w:rFonts w:ascii="Arial Narrow" w:eastAsia="Times New Roman" w:hAnsi="Arial Narrow"/>
                <w:spacing w:val="0"/>
                <w:sz w:val="21"/>
                <w:highlight w:val="yellow"/>
                <w:lang w:val="fi-FI"/>
              </w:rPr>
            </w:pPr>
            <w:r w:rsidRPr="006A42BC">
              <w:rPr>
                <w:rFonts w:ascii="Arial Narrow" w:eastAsia="Times New Roman" w:hAnsi="Arial Narrow"/>
                <w:spacing w:val="0"/>
                <w:sz w:val="21"/>
                <w:lang w:val="fi-FI"/>
              </w:rPr>
              <w:t>Järjestävä seura</w:t>
            </w:r>
          </w:p>
        </w:tc>
        <w:tc>
          <w:tcPr>
            <w:tcW w:w="7683" w:type="dxa"/>
            <w:shd w:val="clear" w:color="auto" w:fill="auto"/>
            <w:vAlign w:val="center"/>
          </w:tcPr>
          <w:p w14:paraId="257F8290" w14:textId="77777777" w:rsidR="009674D9" w:rsidRPr="00A055B3" w:rsidRDefault="009674D9" w:rsidP="009674D9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</w:tc>
      </w:tr>
      <w:tr w:rsidR="009674D9" w:rsidRPr="00242A33" w14:paraId="65495461" w14:textId="77777777" w:rsidTr="00A055B3">
        <w:trPr>
          <w:trHeight w:val="397"/>
        </w:trPr>
        <w:tc>
          <w:tcPr>
            <w:tcW w:w="2660" w:type="dxa"/>
            <w:shd w:val="clear" w:color="auto" w:fill="F2F2F2" w:themeFill="background1" w:themeFillShade="F2"/>
            <w:vAlign w:val="center"/>
          </w:tcPr>
          <w:p w14:paraId="4E2D7C3D" w14:textId="096B1292" w:rsidR="009674D9" w:rsidRPr="006A42BC" w:rsidRDefault="009674D9" w:rsidP="009674D9">
            <w:pPr>
              <w:pStyle w:val="Golf-teksti"/>
              <w:spacing w:after="0"/>
              <w:contextualSpacing/>
              <w:rPr>
                <w:rFonts w:ascii="Arial Narrow" w:eastAsia="Times New Roman" w:hAnsi="Arial Narrow"/>
                <w:spacing w:val="0"/>
                <w:sz w:val="21"/>
                <w:lang w:val="fi-FI"/>
              </w:rPr>
            </w:pPr>
            <w:r w:rsidRPr="006A42BC">
              <w:rPr>
                <w:rFonts w:ascii="Arial Narrow" w:eastAsia="Times New Roman" w:hAnsi="Arial Narrow"/>
                <w:spacing w:val="0"/>
                <w:sz w:val="21"/>
                <w:lang w:val="fi-FI"/>
              </w:rPr>
              <w:t>Pelatt</w:t>
            </w:r>
            <w:r w:rsidR="008175B0" w:rsidRPr="006A42BC">
              <w:rPr>
                <w:rFonts w:ascii="Arial Narrow" w:eastAsia="Times New Roman" w:hAnsi="Arial Narrow"/>
                <w:spacing w:val="0"/>
                <w:sz w:val="21"/>
                <w:lang w:val="fi-FI"/>
              </w:rPr>
              <w:t>u</w:t>
            </w:r>
            <w:r w:rsidRPr="006A42BC">
              <w:rPr>
                <w:rFonts w:ascii="Arial Narrow" w:eastAsia="Times New Roman" w:hAnsi="Arial Narrow"/>
                <w:spacing w:val="0"/>
                <w:sz w:val="21"/>
                <w:lang w:val="fi-FI"/>
              </w:rPr>
              <w:t xml:space="preserve"> kenttä, jos </w:t>
            </w:r>
            <w:r w:rsidR="008175B0" w:rsidRPr="006A42BC">
              <w:rPr>
                <w:rFonts w:ascii="Arial Narrow" w:eastAsia="Times New Roman" w:hAnsi="Arial Narrow"/>
                <w:spacing w:val="0"/>
                <w:sz w:val="21"/>
                <w:lang w:val="fi-FI"/>
              </w:rPr>
              <w:t>vaihtoehtoja</w:t>
            </w:r>
          </w:p>
        </w:tc>
        <w:tc>
          <w:tcPr>
            <w:tcW w:w="7683" w:type="dxa"/>
            <w:shd w:val="clear" w:color="auto" w:fill="auto"/>
            <w:vAlign w:val="center"/>
          </w:tcPr>
          <w:p w14:paraId="7716F0E4" w14:textId="1B3F266A" w:rsidR="009674D9" w:rsidRPr="00242A33" w:rsidRDefault="009674D9" w:rsidP="009674D9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</w:tc>
      </w:tr>
      <w:tr w:rsidR="009674D9" w:rsidRPr="00A055B3" w14:paraId="633BB11C" w14:textId="77777777" w:rsidTr="00A055B3">
        <w:trPr>
          <w:trHeight w:val="397"/>
        </w:trPr>
        <w:tc>
          <w:tcPr>
            <w:tcW w:w="2660" w:type="dxa"/>
            <w:shd w:val="clear" w:color="auto" w:fill="F2F2F2" w:themeFill="background1" w:themeFillShade="F2"/>
            <w:vAlign w:val="center"/>
          </w:tcPr>
          <w:p w14:paraId="2DF80A27" w14:textId="7B954AF4" w:rsidR="009674D9" w:rsidRPr="006A42BC" w:rsidRDefault="00E1601A" w:rsidP="009674D9">
            <w:pPr>
              <w:pStyle w:val="Golf-teksti"/>
              <w:spacing w:after="0"/>
              <w:contextualSpacing/>
              <w:rPr>
                <w:rFonts w:ascii="Arial Narrow" w:eastAsia="Times New Roman" w:hAnsi="Arial Narrow"/>
                <w:spacing w:val="0"/>
                <w:sz w:val="21"/>
                <w:lang w:val="fi-FI"/>
              </w:rPr>
            </w:pPr>
            <w:r w:rsidRPr="006A42BC">
              <w:rPr>
                <w:rFonts w:ascii="Arial Narrow" w:eastAsia="Times New Roman" w:hAnsi="Arial Narrow"/>
                <w:spacing w:val="0"/>
                <w:sz w:val="21"/>
                <w:lang w:val="fi-FI"/>
              </w:rPr>
              <w:t>K</w:t>
            </w:r>
            <w:r w:rsidR="008175B0" w:rsidRPr="006A42BC">
              <w:rPr>
                <w:rFonts w:ascii="Arial Narrow" w:eastAsia="Times New Roman" w:hAnsi="Arial Narrow"/>
                <w:spacing w:val="0"/>
                <w:sz w:val="21"/>
                <w:lang w:val="fi-FI"/>
              </w:rPr>
              <w:t>äytetyt tiipaikat</w:t>
            </w:r>
          </w:p>
        </w:tc>
        <w:tc>
          <w:tcPr>
            <w:tcW w:w="7683" w:type="dxa"/>
            <w:shd w:val="clear" w:color="auto" w:fill="auto"/>
            <w:vAlign w:val="center"/>
          </w:tcPr>
          <w:p w14:paraId="06A2ACB3" w14:textId="1785686B" w:rsidR="009674D9" w:rsidRPr="00A055B3" w:rsidRDefault="009674D9" w:rsidP="009674D9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</w:tc>
      </w:tr>
      <w:tr w:rsidR="00E1601A" w:rsidRPr="00A055B3" w14:paraId="6A0B0A08" w14:textId="77777777" w:rsidTr="00A055B3">
        <w:trPr>
          <w:trHeight w:val="397"/>
        </w:trPr>
        <w:tc>
          <w:tcPr>
            <w:tcW w:w="2660" w:type="dxa"/>
            <w:shd w:val="clear" w:color="auto" w:fill="F2F2F2" w:themeFill="background1" w:themeFillShade="F2"/>
            <w:vAlign w:val="center"/>
          </w:tcPr>
          <w:p w14:paraId="55C68D28" w14:textId="7C2B3DC6" w:rsidR="00E1601A" w:rsidRPr="006A42BC" w:rsidRDefault="00E1601A" w:rsidP="00E1601A">
            <w:pPr>
              <w:pStyle w:val="Golf-teksti"/>
              <w:spacing w:after="0"/>
              <w:contextualSpacing/>
              <w:rPr>
                <w:rFonts w:ascii="Arial Narrow" w:eastAsia="Times New Roman" w:hAnsi="Arial Narrow"/>
                <w:spacing w:val="0"/>
                <w:sz w:val="21"/>
                <w:lang w:val="fi-FI"/>
              </w:rPr>
            </w:pPr>
            <w:r w:rsidRPr="006A42BC">
              <w:rPr>
                <w:rFonts w:ascii="Arial Narrow" w:eastAsia="Times New Roman" w:hAnsi="Arial Narrow"/>
                <w:spacing w:val="0"/>
                <w:sz w:val="21"/>
                <w:lang w:val="fi-FI"/>
              </w:rPr>
              <w:t>Kilpailijamäärä (yht. / miehet / naiset)</w:t>
            </w:r>
          </w:p>
        </w:tc>
        <w:tc>
          <w:tcPr>
            <w:tcW w:w="7683" w:type="dxa"/>
            <w:shd w:val="clear" w:color="auto" w:fill="auto"/>
            <w:vAlign w:val="center"/>
          </w:tcPr>
          <w:p w14:paraId="4F690B9A" w14:textId="2CE8D5B3" w:rsidR="00E1601A" w:rsidRPr="00A055B3" w:rsidRDefault="00E1601A" w:rsidP="00E1601A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</w:tc>
      </w:tr>
    </w:tbl>
    <w:p w14:paraId="54ACDA37" w14:textId="3B845B97" w:rsidR="00D530BC" w:rsidRPr="006A42BC" w:rsidRDefault="00A76240" w:rsidP="00927239">
      <w:pPr>
        <w:pStyle w:val="Golf-otsikko2"/>
        <w:rPr>
          <w:rFonts w:asciiTheme="minorHAnsi" w:hAnsiTheme="minorHAnsi" w:cstheme="minorHAnsi"/>
          <w:spacing w:val="0"/>
          <w:sz w:val="32"/>
        </w:rPr>
      </w:pPr>
      <w:r w:rsidRPr="006A42BC">
        <w:rPr>
          <w:rFonts w:asciiTheme="minorHAnsi" w:hAnsiTheme="minorHAnsi" w:cstheme="minorHAnsi"/>
          <w:spacing w:val="0"/>
          <w:sz w:val="32"/>
        </w:rPr>
        <w:t>TUOMARITEHTÄVÄT</w:t>
      </w:r>
      <w:r w:rsidR="00D530BC" w:rsidRPr="006A42BC">
        <w:rPr>
          <w:rFonts w:asciiTheme="minorHAnsi" w:hAnsiTheme="minorHAnsi" w:cstheme="minorHAnsi"/>
          <w:spacing w:val="0"/>
          <w:sz w:val="32"/>
        </w:rPr>
        <w:t>:</w:t>
      </w:r>
    </w:p>
    <w:tbl>
      <w:tblPr>
        <w:tblW w:w="103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24"/>
        <w:gridCol w:w="7719"/>
      </w:tblGrid>
      <w:tr w:rsidR="00A76240" w:rsidRPr="00A055B3" w14:paraId="04020D90" w14:textId="77777777" w:rsidTr="008175B0">
        <w:trPr>
          <w:trHeight w:val="397"/>
        </w:trPr>
        <w:tc>
          <w:tcPr>
            <w:tcW w:w="2624" w:type="dxa"/>
            <w:shd w:val="clear" w:color="auto" w:fill="F2F2F2" w:themeFill="background1" w:themeFillShade="F2"/>
            <w:vAlign w:val="center"/>
          </w:tcPr>
          <w:p w14:paraId="16E978D6" w14:textId="5BAB6E1F" w:rsidR="00A76240" w:rsidRPr="006A42BC" w:rsidRDefault="00A76240" w:rsidP="00A76240">
            <w:pPr>
              <w:pStyle w:val="Golf-teksti"/>
              <w:spacing w:after="0"/>
              <w:contextualSpacing/>
              <w:rPr>
                <w:rFonts w:ascii="Arial Narrow" w:eastAsia="Times New Roman" w:hAnsi="Arial Narrow"/>
                <w:bCs/>
                <w:spacing w:val="0"/>
                <w:sz w:val="21"/>
                <w:lang w:val="fi-FI"/>
              </w:rPr>
            </w:pPr>
            <w:r w:rsidRPr="006A42BC">
              <w:rPr>
                <w:rFonts w:ascii="Arial Narrow" w:eastAsia="Times New Roman" w:hAnsi="Arial Narrow"/>
                <w:spacing w:val="0"/>
                <w:sz w:val="21"/>
                <w:lang w:val="fi-FI"/>
              </w:rPr>
              <w:t>Kierroksen maksimiaika</w:t>
            </w:r>
          </w:p>
        </w:tc>
        <w:tc>
          <w:tcPr>
            <w:tcW w:w="7719" w:type="dxa"/>
            <w:shd w:val="clear" w:color="auto" w:fill="auto"/>
            <w:vAlign w:val="center"/>
          </w:tcPr>
          <w:p w14:paraId="15CD6756" w14:textId="77777777" w:rsidR="00A76240" w:rsidRPr="00A055B3" w:rsidRDefault="00A76240" w:rsidP="00A76240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</w:tc>
      </w:tr>
      <w:tr w:rsidR="00A76240" w:rsidRPr="00A055B3" w14:paraId="113ECB3C" w14:textId="77777777" w:rsidTr="008175B0">
        <w:trPr>
          <w:trHeight w:val="397"/>
        </w:trPr>
        <w:tc>
          <w:tcPr>
            <w:tcW w:w="2624" w:type="dxa"/>
            <w:shd w:val="clear" w:color="auto" w:fill="F2F2F2" w:themeFill="background1" w:themeFillShade="F2"/>
            <w:vAlign w:val="center"/>
          </w:tcPr>
          <w:p w14:paraId="040C803C" w14:textId="5AAC8AD4" w:rsidR="00A76240" w:rsidRPr="006A42BC" w:rsidRDefault="00A76240" w:rsidP="00A76240">
            <w:pPr>
              <w:pStyle w:val="Golf-teksti"/>
              <w:spacing w:after="0"/>
              <w:contextualSpacing/>
              <w:rPr>
                <w:rFonts w:ascii="Arial Narrow" w:eastAsia="Times New Roman" w:hAnsi="Arial Narrow"/>
                <w:bCs/>
                <w:spacing w:val="0"/>
                <w:sz w:val="21"/>
                <w:lang w:val="fi-FI"/>
              </w:rPr>
            </w:pPr>
            <w:r w:rsidRPr="006A42BC">
              <w:rPr>
                <w:rFonts w:ascii="Arial Narrow" w:eastAsia="Times New Roman" w:hAnsi="Arial Narrow"/>
                <w:spacing w:val="0"/>
                <w:sz w:val="21"/>
                <w:lang w:val="fi-FI"/>
              </w:rPr>
              <w:t>Kommentit pelinopeuden sujuvuudesta tai ongelmista? (hitaita ryhmiä, ruuhkautuva tii, tms.)</w:t>
            </w:r>
          </w:p>
        </w:tc>
        <w:tc>
          <w:tcPr>
            <w:tcW w:w="7719" w:type="dxa"/>
            <w:shd w:val="clear" w:color="auto" w:fill="auto"/>
            <w:vAlign w:val="center"/>
          </w:tcPr>
          <w:p w14:paraId="25DAA495" w14:textId="77777777" w:rsidR="00A76240" w:rsidRDefault="00A76240" w:rsidP="00A76240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  <w:p w14:paraId="2CB157EF" w14:textId="77777777" w:rsidR="00A76240" w:rsidRDefault="00A76240" w:rsidP="00A76240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  <w:p w14:paraId="21D34494" w14:textId="77777777" w:rsidR="00A76240" w:rsidRDefault="00A76240" w:rsidP="00A76240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  <w:p w14:paraId="6C94AB25" w14:textId="77777777" w:rsidR="00A76240" w:rsidRDefault="00A76240" w:rsidP="00A76240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  <w:p w14:paraId="4621D448" w14:textId="77777777" w:rsidR="00A76240" w:rsidRDefault="00A76240" w:rsidP="00A76240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  <w:p w14:paraId="6EA02881" w14:textId="77777777" w:rsidR="00A76240" w:rsidRPr="00A055B3" w:rsidRDefault="00A76240" w:rsidP="00A76240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</w:tc>
      </w:tr>
      <w:tr w:rsidR="008175B0" w:rsidRPr="00A055B3" w14:paraId="367EC393" w14:textId="77777777" w:rsidTr="008175B0">
        <w:trPr>
          <w:trHeight w:val="397"/>
        </w:trPr>
        <w:tc>
          <w:tcPr>
            <w:tcW w:w="2624" w:type="dxa"/>
            <w:shd w:val="clear" w:color="auto" w:fill="F2F2F2" w:themeFill="background1" w:themeFillShade="F2"/>
            <w:vAlign w:val="center"/>
          </w:tcPr>
          <w:p w14:paraId="4D7BFFE8" w14:textId="003E7483" w:rsidR="008175B0" w:rsidRPr="006A42BC" w:rsidRDefault="008175B0" w:rsidP="00A055B3">
            <w:pPr>
              <w:pStyle w:val="Golf-teksti"/>
              <w:spacing w:after="0"/>
              <w:contextualSpacing/>
              <w:rPr>
                <w:rFonts w:ascii="Arial Narrow" w:eastAsia="Times New Roman" w:hAnsi="Arial Narrow"/>
                <w:bCs/>
                <w:spacing w:val="0"/>
                <w:sz w:val="21"/>
                <w:lang w:val="fi-FI"/>
              </w:rPr>
            </w:pPr>
            <w:r w:rsidRPr="006A42BC">
              <w:rPr>
                <w:rFonts w:ascii="Arial Narrow" w:eastAsia="Times New Roman" w:hAnsi="Arial Narrow"/>
                <w:bCs/>
                <w:spacing w:val="0"/>
                <w:sz w:val="21"/>
                <w:lang w:val="fi-FI"/>
              </w:rPr>
              <w:t>Paljonko rajoja maalattiin?</w:t>
            </w:r>
          </w:p>
        </w:tc>
        <w:tc>
          <w:tcPr>
            <w:tcW w:w="7719" w:type="dxa"/>
            <w:shd w:val="clear" w:color="auto" w:fill="auto"/>
            <w:vAlign w:val="center"/>
          </w:tcPr>
          <w:p w14:paraId="0A37501D" w14:textId="77777777" w:rsidR="008175B0" w:rsidRPr="00A055B3" w:rsidRDefault="008175B0" w:rsidP="00A055B3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</w:tc>
      </w:tr>
      <w:tr w:rsidR="008175B0" w:rsidRPr="00A055B3" w14:paraId="561B69F0" w14:textId="77777777" w:rsidTr="008175B0">
        <w:trPr>
          <w:trHeight w:val="397"/>
        </w:trPr>
        <w:tc>
          <w:tcPr>
            <w:tcW w:w="2624" w:type="dxa"/>
            <w:shd w:val="clear" w:color="auto" w:fill="F2F2F2" w:themeFill="background1" w:themeFillShade="F2"/>
            <w:vAlign w:val="center"/>
          </w:tcPr>
          <w:p w14:paraId="5C8E1F32" w14:textId="3228572A" w:rsidR="008175B0" w:rsidRPr="006A42BC" w:rsidRDefault="008175B0" w:rsidP="00A055B3">
            <w:pPr>
              <w:pStyle w:val="Golf-teksti"/>
              <w:spacing w:after="0"/>
              <w:contextualSpacing/>
              <w:rPr>
                <w:rFonts w:ascii="Arial Narrow" w:eastAsia="Times New Roman" w:hAnsi="Arial Narrow"/>
                <w:spacing w:val="0"/>
                <w:sz w:val="21"/>
                <w:lang w:val="fi-FI"/>
              </w:rPr>
            </w:pPr>
            <w:r w:rsidRPr="006A42BC">
              <w:rPr>
                <w:rFonts w:ascii="Arial Narrow" w:eastAsia="Times New Roman" w:hAnsi="Arial Narrow"/>
                <w:spacing w:val="0"/>
                <w:sz w:val="21"/>
                <w:lang w:val="fi-FI"/>
              </w:rPr>
              <w:t>Siirtosäännön mitta, jos oli</w:t>
            </w:r>
          </w:p>
        </w:tc>
        <w:tc>
          <w:tcPr>
            <w:tcW w:w="7719" w:type="dxa"/>
            <w:shd w:val="clear" w:color="auto" w:fill="auto"/>
            <w:vAlign w:val="center"/>
          </w:tcPr>
          <w:p w14:paraId="03483516" w14:textId="53523A2A" w:rsidR="008175B0" w:rsidRPr="00A055B3" w:rsidRDefault="008175B0" w:rsidP="00A055B3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</w:tc>
      </w:tr>
      <w:tr w:rsidR="008355A7" w:rsidRPr="00A055B3" w14:paraId="21C5A6E7" w14:textId="77777777" w:rsidTr="008175B0">
        <w:trPr>
          <w:trHeight w:val="397"/>
        </w:trPr>
        <w:tc>
          <w:tcPr>
            <w:tcW w:w="2624" w:type="dxa"/>
            <w:shd w:val="clear" w:color="auto" w:fill="F2F2F2" w:themeFill="background1" w:themeFillShade="F2"/>
            <w:vAlign w:val="center"/>
          </w:tcPr>
          <w:p w14:paraId="271B3958" w14:textId="23E883CD" w:rsidR="008355A7" w:rsidRPr="006A42BC" w:rsidRDefault="008355A7" w:rsidP="00A055B3">
            <w:pPr>
              <w:pStyle w:val="Golf-teksti"/>
              <w:spacing w:after="0"/>
              <w:contextualSpacing/>
              <w:rPr>
                <w:rFonts w:ascii="Arial Narrow" w:eastAsia="Times New Roman" w:hAnsi="Arial Narrow"/>
                <w:spacing w:val="0"/>
                <w:sz w:val="21"/>
                <w:lang w:val="fi-FI"/>
              </w:rPr>
            </w:pPr>
            <w:r w:rsidRPr="006A42BC">
              <w:rPr>
                <w:rFonts w:ascii="Arial Narrow" w:eastAsia="Times New Roman" w:hAnsi="Arial Narrow"/>
                <w:spacing w:val="0"/>
                <w:sz w:val="21"/>
                <w:lang w:val="fi-FI"/>
              </w:rPr>
              <w:t>Kommentit kentän kunnosta</w:t>
            </w:r>
          </w:p>
        </w:tc>
        <w:tc>
          <w:tcPr>
            <w:tcW w:w="7719" w:type="dxa"/>
            <w:shd w:val="clear" w:color="auto" w:fill="auto"/>
            <w:vAlign w:val="center"/>
          </w:tcPr>
          <w:p w14:paraId="55FEC039" w14:textId="77777777" w:rsidR="008355A7" w:rsidRDefault="008355A7" w:rsidP="00A055B3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  <w:p w14:paraId="78B492D2" w14:textId="77777777" w:rsidR="008355A7" w:rsidRDefault="008355A7" w:rsidP="00A055B3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  <w:p w14:paraId="155D87E8" w14:textId="77777777" w:rsidR="008355A7" w:rsidRDefault="008355A7" w:rsidP="00A055B3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  <w:p w14:paraId="410DD21C" w14:textId="77777777" w:rsidR="008355A7" w:rsidRDefault="008355A7" w:rsidP="00A055B3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  <w:p w14:paraId="6C1BB795" w14:textId="77777777" w:rsidR="008355A7" w:rsidRDefault="008355A7" w:rsidP="00A055B3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  <w:p w14:paraId="5A73A674" w14:textId="77777777" w:rsidR="008355A7" w:rsidRDefault="008355A7" w:rsidP="00A055B3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</w:tc>
      </w:tr>
      <w:tr w:rsidR="008175B0" w:rsidRPr="00A055B3" w14:paraId="13D98C00" w14:textId="77777777" w:rsidTr="008175B0">
        <w:trPr>
          <w:trHeight w:val="397"/>
        </w:trPr>
        <w:tc>
          <w:tcPr>
            <w:tcW w:w="2624" w:type="dxa"/>
            <w:shd w:val="clear" w:color="auto" w:fill="F2F2F2" w:themeFill="background1" w:themeFillShade="F2"/>
            <w:vAlign w:val="center"/>
          </w:tcPr>
          <w:p w14:paraId="5060EEE4" w14:textId="1A47B47A" w:rsidR="008175B0" w:rsidRPr="006A42BC" w:rsidRDefault="008175B0" w:rsidP="00A055B3">
            <w:pPr>
              <w:pStyle w:val="Golf-teksti"/>
              <w:spacing w:after="0"/>
              <w:contextualSpacing/>
              <w:rPr>
                <w:rFonts w:ascii="Arial Narrow" w:eastAsia="Times New Roman" w:hAnsi="Arial Narrow"/>
                <w:spacing w:val="0"/>
                <w:sz w:val="21"/>
                <w:lang w:val="fi-FI"/>
              </w:rPr>
            </w:pPr>
            <w:r w:rsidRPr="006A42BC">
              <w:rPr>
                <w:rFonts w:ascii="Arial Narrow" w:eastAsia="Times New Roman" w:hAnsi="Arial Narrow"/>
                <w:spacing w:val="0"/>
                <w:sz w:val="21"/>
                <w:lang w:val="fi-FI"/>
              </w:rPr>
              <w:t>Kommentit paikallissäännöistä (Erikoisuudet kentällä, muut mainitsemisen arvoiset seikat)</w:t>
            </w:r>
          </w:p>
        </w:tc>
        <w:tc>
          <w:tcPr>
            <w:tcW w:w="7719" w:type="dxa"/>
            <w:shd w:val="clear" w:color="auto" w:fill="auto"/>
            <w:vAlign w:val="center"/>
          </w:tcPr>
          <w:p w14:paraId="6F881EEC" w14:textId="77777777" w:rsidR="008175B0" w:rsidRDefault="008175B0" w:rsidP="00A055B3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  <w:p w14:paraId="18FB3DF1" w14:textId="77777777" w:rsidR="008175B0" w:rsidRDefault="008175B0" w:rsidP="00A055B3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  <w:p w14:paraId="57A2CA23" w14:textId="77777777" w:rsidR="008175B0" w:rsidRDefault="008175B0" w:rsidP="00A055B3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  <w:p w14:paraId="53E12F23" w14:textId="77777777" w:rsidR="008175B0" w:rsidRDefault="008175B0" w:rsidP="00A055B3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  <w:p w14:paraId="4DFC2A4A" w14:textId="77777777" w:rsidR="008175B0" w:rsidRDefault="008175B0" w:rsidP="00A055B3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  <w:p w14:paraId="4A3753E6" w14:textId="148E3E4B" w:rsidR="008175B0" w:rsidRPr="00A055B3" w:rsidRDefault="008175B0" w:rsidP="00A055B3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</w:tc>
      </w:tr>
      <w:tr w:rsidR="008175B0" w:rsidRPr="00A055B3" w14:paraId="19D4FC5B" w14:textId="77777777" w:rsidTr="008175B0">
        <w:trPr>
          <w:trHeight w:val="397"/>
        </w:trPr>
        <w:tc>
          <w:tcPr>
            <w:tcW w:w="2624" w:type="dxa"/>
            <w:shd w:val="clear" w:color="auto" w:fill="F2F2F2" w:themeFill="background1" w:themeFillShade="F2"/>
            <w:vAlign w:val="center"/>
          </w:tcPr>
          <w:p w14:paraId="025BAB3B" w14:textId="24B2AE8C" w:rsidR="008175B0" w:rsidRPr="006A42BC" w:rsidRDefault="0037004C" w:rsidP="00A055B3">
            <w:pPr>
              <w:pStyle w:val="Golf-teksti"/>
              <w:spacing w:after="0"/>
              <w:contextualSpacing/>
              <w:rPr>
                <w:rFonts w:ascii="Arial Narrow" w:eastAsia="Times New Roman" w:hAnsi="Arial Narrow"/>
                <w:spacing w:val="0"/>
                <w:sz w:val="21"/>
                <w:highlight w:val="yellow"/>
                <w:lang w:val="fi-FI"/>
              </w:rPr>
            </w:pPr>
            <w:r w:rsidRPr="006A42BC">
              <w:rPr>
                <w:rFonts w:ascii="Arial Narrow" w:eastAsia="Times New Roman" w:hAnsi="Arial Narrow"/>
                <w:spacing w:val="0"/>
                <w:sz w:val="21"/>
                <w:lang w:val="fi-FI"/>
              </w:rPr>
              <w:t>Merkittävimmät sääntötilanteet</w:t>
            </w:r>
          </w:p>
        </w:tc>
        <w:tc>
          <w:tcPr>
            <w:tcW w:w="7719" w:type="dxa"/>
            <w:shd w:val="clear" w:color="auto" w:fill="auto"/>
            <w:vAlign w:val="center"/>
          </w:tcPr>
          <w:p w14:paraId="054BED80" w14:textId="77777777" w:rsidR="008175B0" w:rsidRDefault="008175B0" w:rsidP="00A055B3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  <w:p w14:paraId="3C050C02" w14:textId="77777777" w:rsidR="0037004C" w:rsidRDefault="0037004C" w:rsidP="00A055B3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  <w:p w14:paraId="30208932" w14:textId="77777777" w:rsidR="0037004C" w:rsidRDefault="0037004C" w:rsidP="00A055B3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  <w:p w14:paraId="78772BF8" w14:textId="77777777" w:rsidR="0037004C" w:rsidRDefault="0037004C" w:rsidP="00A055B3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  <w:p w14:paraId="11E3511F" w14:textId="77777777" w:rsidR="0037004C" w:rsidRDefault="0037004C" w:rsidP="00A055B3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  <w:p w14:paraId="513DD04A" w14:textId="77777777" w:rsidR="0037004C" w:rsidRDefault="0037004C" w:rsidP="00A055B3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  <w:p w14:paraId="1B6AF834" w14:textId="77777777" w:rsidR="0037004C" w:rsidRDefault="0037004C" w:rsidP="00A055B3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  <w:p w14:paraId="04A30255" w14:textId="77777777" w:rsidR="0037004C" w:rsidRDefault="0037004C" w:rsidP="00A055B3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  <w:p w14:paraId="34F2F0C8" w14:textId="77777777" w:rsidR="0037004C" w:rsidRDefault="0037004C" w:rsidP="00A055B3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  <w:p w14:paraId="781A9E3A" w14:textId="7E349D67" w:rsidR="0037004C" w:rsidRPr="00A055B3" w:rsidRDefault="0037004C" w:rsidP="00A055B3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</w:tc>
      </w:tr>
      <w:tr w:rsidR="008175B0" w:rsidRPr="00A055B3" w14:paraId="0AEDBBB1" w14:textId="77777777" w:rsidTr="008175B0">
        <w:trPr>
          <w:trHeight w:val="397"/>
        </w:trPr>
        <w:tc>
          <w:tcPr>
            <w:tcW w:w="2624" w:type="dxa"/>
            <w:shd w:val="clear" w:color="auto" w:fill="F2F2F2" w:themeFill="background1" w:themeFillShade="F2"/>
            <w:vAlign w:val="center"/>
          </w:tcPr>
          <w:p w14:paraId="751E114D" w14:textId="747A266D" w:rsidR="008175B0" w:rsidRPr="006A42BC" w:rsidRDefault="00A76240" w:rsidP="00A055B3">
            <w:pPr>
              <w:pStyle w:val="Golf-teksti"/>
              <w:spacing w:after="0"/>
              <w:contextualSpacing/>
              <w:rPr>
                <w:rFonts w:ascii="Arial Narrow" w:eastAsia="Times New Roman" w:hAnsi="Arial Narrow"/>
                <w:bCs/>
                <w:spacing w:val="0"/>
                <w:sz w:val="21"/>
                <w:lang w:val="fi-FI"/>
              </w:rPr>
            </w:pPr>
            <w:r w:rsidRPr="006A42BC">
              <w:rPr>
                <w:rFonts w:ascii="Arial Narrow" w:eastAsia="Times New Roman" w:hAnsi="Arial Narrow"/>
                <w:bCs/>
                <w:spacing w:val="0"/>
                <w:sz w:val="21"/>
                <w:lang w:val="fi-FI"/>
              </w:rPr>
              <w:t>Käytetty kokonaisaika (päivät</w:t>
            </w:r>
            <w:r w:rsidR="00AB5486">
              <w:rPr>
                <w:rFonts w:ascii="Arial Narrow" w:eastAsia="Times New Roman" w:hAnsi="Arial Narrow"/>
                <w:bCs/>
                <w:spacing w:val="0"/>
                <w:sz w:val="21"/>
                <w:lang w:val="fi-FI"/>
              </w:rPr>
              <w:t xml:space="preserve"> lkm</w:t>
            </w:r>
            <w:r w:rsidRPr="006A42BC">
              <w:rPr>
                <w:rFonts w:ascii="Arial Narrow" w:eastAsia="Times New Roman" w:hAnsi="Arial Narrow"/>
                <w:bCs/>
                <w:spacing w:val="0"/>
                <w:sz w:val="21"/>
                <w:lang w:val="fi-FI"/>
              </w:rPr>
              <w:t xml:space="preserve"> ja tunnit)</w:t>
            </w:r>
          </w:p>
        </w:tc>
        <w:tc>
          <w:tcPr>
            <w:tcW w:w="7719" w:type="dxa"/>
            <w:shd w:val="clear" w:color="auto" w:fill="auto"/>
            <w:vAlign w:val="center"/>
          </w:tcPr>
          <w:p w14:paraId="5DAB6C7B" w14:textId="77777777" w:rsidR="008175B0" w:rsidRPr="00A055B3" w:rsidRDefault="008175B0" w:rsidP="00A055B3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</w:tc>
      </w:tr>
      <w:tr w:rsidR="008175B0" w:rsidRPr="00A055B3" w14:paraId="6E987391" w14:textId="77777777" w:rsidTr="008175B0">
        <w:trPr>
          <w:trHeight w:val="397"/>
        </w:trPr>
        <w:tc>
          <w:tcPr>
            <w:tcW w:w="2624" w:type="dxa"/>
            <w:shd w:val="clear" w:color="auto" w:fill="F2F2F2" w:themeFill="background1" w:themeFillShade="F2"/>
            <w:vAlign w:val="center"/>
          </w:tcPr>
          <w:p w14:paraId="4F6D497B" w14:textId="624C1016" w:rsidR="008175B0" w:rsidRPr="006A42BC" w:rsidRDefault="00A76240" w:rsidP="00A055B3">
            <w:pPr>
              <w:pStyle w:val="Golf-teksti"/>
              <w:spacing w:after="0"/>
              <w:contextualSpacing/>
              <w:rPr>
                <w:rFonts w:ascii="Arial Narrow" w:eastAsia="Times New Roman" w:hAnsi="Arial Narrow"/>
                <w:spacing w:val="0"/>
                <w:sz w:val="21"/>
                <w:lang w:val="fi-FI"/>
              </w:rPr>
            </w:pPr>
            <w:r w:rsidRPr="006A42BC">
              <w:rPr>
                <w:rFonts w:ascii="Arial Narrow" w:eastAsia="Times New Roman" w:hAnsi="Arial Narrow"/>
                <w:spacing w:val="0"/>
                <w:sz w:val="21"/>
                <w:lang w:val="fi-FI"/>
              </w:rPr>
              <w:t>Muut kommentit tapahtumasta</w:t>
            </w:r>
          </w:p>
        </w:tc>
        <w:tc>
          <w:tcPr>
            <w:tcW w:w="7719" w:type="dxa"/>
            <w:shd w:val="clear" w:color="auto" w:fill="auto"/>
            <w:vAlign w:val="center"/>
          </w:tcPr>
          <w:p w14:paraId="7F34329F" w14:textId="77777777" w:rsidR="008175B0" w:rsidRDefault="008175B0" w:rsidP="00A055B3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  <w:p w14:paraId="24BE6A95" w14:textId="77777777" w:rsidR="00A76240" w:rsidRDefault="00A76240" w:rsidP="00A055B3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  <w:p w14:paraId="2FA1DA5A" w14:textId="77777777" w:rsidR="00A76240" w:rsidRDefault="00A76240" w:rsidP="00A055B3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  <w:p w14:paraId="61D3D71C" w14:textId="77777777" w:rsidR="00A76240" w:rsidRDefault="00A76240" w:rsidP="00A055B3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  <w:p w14:paraId="195CCA00" w14:textId="77777777" w:rsidR="00A76240" w:rsidRDefault="00A76240" w:rsidP="00A055B3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  <w:p w14:paraId="75DCD1DD" w14:textId="77777777" w:rsidR="00A76240" w:rsidRDefault="00A76240" w:rsidP="00A055B3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  <w:p w14:paraId="2DA0A0A6" w14:textId="1B11F42F" w:rsidR="00A76240" w:rsidRPr="00A055B3" w:rsidRDefault="00A76240" w:rsidP="00A055B3">
            <w:pPr>
              <w:pStyle w:val="Golf-teksti"/>
              <w:spacing w:after="0"/>
              <w:contextualSpacing/>
              <w:rPr>
                <w:rFonts w:ascii="Americane Cond" w:eastAsia="Times New Roman" w:hAnsi="Americane Cond"/>
                <w:spacing w:val="0"/>
                <w:sz w:val="21"/>
                <w:lang w:val="fi-FI"/>
              </w:rPr>
            </w:pPr>
          </w:p>
        </w:tc>
      </w:tr>
    </w:tbl>
    <w:p w14:paraId="0D0B940D" w14:textId="77777777" w:rsidR="003B57F0" w:rsidRPr="00A055B3" w:rsidRDefault="003B57F0" w:rsidP="008355A7">
      <w:pPr>
        <w:pStyle w:val="Golf-otsikko2"/>
        <w:rPr>
          <w:rFonts w:ascii="Americane Cond" w:hAnsi="Americane Cond"/>
          <w:spacing w:val="0"/>
          <w:sz w:val="36"/>
        </w:rPr>
      </w:pPr>
    </w:p>
    <w:sectPr w:rsidR="003B57F0" w:rsidRPr="00A055B3" w:rsidSect="00F80E00">
      <w:headerReference w:type="default" r:id="rId11"/>
      <w:footerReference w:type="default" r:id="rId12"/>
      <w:pgSz w:w="11906" w:h="16838" w:code="9"/>
      <w:pgMar w:top="818" w:right="720" w:bottom="720" w:left="720" w:header="0" w:footer="51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B289FB5" w14:textId="77777777" w:rsidR="00F80E00" w:rsidRDefault="00F80E00" w:rsidP="00A6281D">
      <w:r>
        <w:separator/>
      </w:r>
    </w:p>
  </w:endnote>
  <w:endnote w:type="continuationSeparator" w:id="0">
    <w:p w14:paraId="76E73BE8" w14:textId="77777777" w:rsidR="00F80E00" w:rsidRDefault="00F80E00" w:rsidP="00A628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Sans">
    <w:altName w:val="Arial"/>
    <w:panose1 w:val="00000000000000000000"/>
    <w:charset w:val="00"/>
    <w:family w:val="swiss"/>
    <w:notTrueType/>
    <w:pitch w:val="variable"/>
    <w:sig w:usb0="00000001" w:usb1="00000000" w:usb2="00000000" w:usb3="00000000" w:csb0="00000009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mericane Cond">
    <w:panose1 w:val="020B0506040000000000"/>
    <w:charset w:val="00"/>
    <w:family w:val="swiss"/>
    <w:notTrueType/>
    <w:pitch w:val="variable"/>
    <w:sig w:usb0="A00000AF" w:usb1="5000603B" w:usb2="00000000" w:usb3="00000000" w:csb0="0000009B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3A1CCD1" w14:textId="3ED18A9D" w:rsidR="00734C5B" w:rsidRPr="003D081D" w:rsidRDefault="00734C5B" w:rsidP="00A45AF5">
    <w:pPr>
      <w:tabs>
        <w:tab w:val="left" w:pos="6645"/>
      </w:tabs>
      <w:autoSpaceDE w:val="0"/>
      <w:autoSpaceDN w:val="0"/>
      <w:adjustRightInd w:val="0"/>
      <w:spacing w:after="0" w:line="200" w:lineRule="exact"/>
      <w:ind w:left="-1418"/>
      <w:rPr>
        <w:b/>
        <w:color w:val="828282"/>
        <w:spacing w:val="-2"/>
        <w:sz w:val="15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2600C73" w14:textId="77777777" w:rsidR="00F80E00" w:rsidRDefault="00F80E00" w:rsidP="00A6281D">
      <w:r>
        <w:separator/>
      </w:r>
    </w:p>
  </w:footnote>
  <w:footnote w:type="continuationSeparator" w:id="0">
    <w:p w14:paraId="763C0EA7" w14:textId="77777777" w:rsidR="00F80E00" w:rsidRDefault="00F80E00" w:rsidP="00A6281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9219836" w14:textId="584F8782" w:rsidR="00712FA8" w:rsidRPr="00A45BCE" w:rsidRDefault="00712FA8" w:rsidP="000135F7">
    <w:pPr>
      <w:pStyle w:val="Yltunniste"/>
      <w:ind w:left="-198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158460E"/>
    <w:multiLevelType w:val="hybridMultilevel"/>
    <w:tmpl w:val="3782FB52"/>
    <w:lvl w:ilvl="0" w:tplc="040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DCE0D80"/>
    <w:multiLevelType w:val="hybridMultilevel"/>
    <w:tmpl w:val="C1F21710"/>
    <w:lvl w:ilvl="0" w:tplc="1EC8508E">
      <w:numFmt w:val="bullet"/>
      <w:lvlText w:val="-"/>
      <w:lvlJc w:val="left"/>
      <w:pPr>
        <w:ind w:left="720" w:hanging="360"/>
      </w:pPr>
      <w:rPr>
        <w:rFonts w:ascii="Lucida Sans Unicode" w:eastAsia="Times New Roman" w:hAnsi="Lucida Sans Unicode" w:cs="Lucida Sans Unicode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4432C5D"/>
    <w:multiLevelType w:val="hybridMultilevel"/>
    <w:tmpl w:val="8E8E4D02"/>
    <w:lvl w:ilvl="0" w:tplc="85188D5C">
      <w:start w:val="10"/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78C417A"/>
    <w:multiLevelType w:val="hybridMultilevel"/>
    <w:tmpl w:val="43568E1E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50D4DD4"/>
    <w:multiLevelType w:val="hybridMultilevel"/>
    <w:tmpl w:val="034E435A"/>
    <w:lvl w:ilvl="0" w:tplc="41A0EDD0">
      <w:start w:val="1"/>
      <w:numFmt w:val="bullet"/>
      <w:pStyle w:val="Golf-lista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41168560">
    <w:abstractNumId w:val="3"/>
  </w:num>
  <w:num w:numId="2" w16cid:durableId="1859660422">
    <w:abstractNumId w:val="4"/>
  </w:num>
  <w:num w:numId="3" w16cid:durableId="1719940083">
    <w:abstractNumId w:val="1"/>
  </w:num>
  <w:num w:numId="4" w16cid:durableId="285544144">
    <w:abstractNumId w:val="2"/>
  </w:num>
  <w:num w:numId="5" w16cid:durableId="82694577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attachedTemplate r:id="rId1"/>
  <w:defaultTabStop w:val="1304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6682C"/>
    <w:rsid w:val="0000369E"/>
    <w:rsid w:val="000106D9"/>
    <w:rsid w:val="000135F7"/>
    <w:rsid w:val="00024572"/>
    <w:rsid w:val="00032643"/>
    <w:rsid w:val="00042B62"/>
    <w:rsid w:val="00045C74"/>
    <w:rsid w:val="0004652A"/>
    <w:rsid w:val="000514B3"/>
    <w:rsid w:val="00056535"/>
    <w:rsid w:val="00066460"/>
    <w:rsid w:val="00067969"/>
    <w:rsid w:val="0007439B"/>
    <w:rsid w:val="00077FDD"/>
    <w:rsid w:val="000834B3"/>
    <w:rsid w:val="00083B47"/>
    <w:rsid w:val="00084870"/>
    <w:rsid w:val="00084A68"/>
    <w:rsid w:val="00085345"/>
    <w:rsid w:val="00087836"/>
    <w:rsid w:val="00094327"/>
    <w:rsid w:val="00095727"/>
    <w:rsid w:val="000E1AB1"/>
    <w:rsid w:val="000E5D4E"/>
    <w:rsid w:val="000E603D"/>
    <w:rsid w:val="000F152B"/>
    <w:rsid w:val="00102513"/>
    <w:rsid w:val="001053D2"/>
    <w:rsid w:val="00137872"/>
    <w:rsid w:val="001461A5"/>
    <w:rsid w:val="0015641F"/>
    <w:rsid w:val="001632A2"/>
    <w:rsid w:val="00163B5E"/>
    <w:rsid w:val="0017021F"/>
    <w:rsid w:val="001836E8"/>
    <w:rsid w:val="0019015F"/>
    <w:rsid w:val="00194566"/>
    <w:rsid w:val="00195C54"/>
    <w:rsid w:val="001A32CA"/>
    <w:rsid w:val="001A6416"/>
    <w:rsid w:val="001B7CC7"/>
    <w:rsid w:val="001C659E"/>
    <w:rsid w:val="001D40B8"/>
    <w:rsid w:val="001E007F"/>
    <w:rsid w:val="001E0C15"/>
    <w:rsid w:val="001E6094"/>
    <w:rsid w:val="001F3B99"/>
    <w:rsid w:val="00200139"/>
    <w:rsid w:val="00215776"/>
    <w:rsid w:val="00220F0A"/>
    <w:rsid w:val="00242A33"/>
    <w:rsid w:val="00245A14"/>
    <w:rsid w:val="00247C45"/>
    <w:rsid w:val="00247E9D"/>
    <w:rsid w:val="00255CF8"/>
    <w:rsid w:val="00263922"/>
    <w:rsid w:val="00263FB0"/>
    <w:rsid w:val="002713E7"/>
    <w:rsid w:val="0027662C"/>
    <w:rsid w:val="00281486"/>
    <w:rsid w:val="002906B6"/>
    <w:rsid w:val="0029294C"/>
    <w:rsid w:val="00294301"/>
    <w:rsid w:val="0029539C"/>
    <w:rsid w:val="002A3B46"/>
    <w:rsid w:val="002A76D0"/>
    <w:rsid w:val="002B32CF"/>
    <w:rsid w:val="002D6F33"/>
    <w:rsid w:val="002E664D"/>
    <w:rsid w:val="002F18F0"/>
    <w:rsid w:val="002F4982"/>
    <w:rsid w:val="002F648E"/>
    <w:rsid w:val="003016D0"/>
    <w:rsid w:val="00307C9D"/>
    <w:rsid w:val="00310F90"/>
    <w:rsid w:val="00313A4E"/>
    <w:rsid w:val="003239ED"/>
    <w:rsid w:val="003279F2"/>
    <w:rsid w:val="00332D14"/>
    <w:rsid w:val="00356481"/>
    <w:rsid w:val="00364911"/>
    <w:rsid w:val="0036682C"/>
    <w:rsid w:val="0037004C"/>
    <w:rsid w:val="003705DC"/>
    <w:rsid w:val="00381951"/>
    <w:rsid w:val="003858B7"/>
    <w:rsid w:val="003872A4"/>
    <w:rsid w:val="00393A1B"/>
    <w:rsid w:val="003956ED"/>
    <w:rsid w:val="003968C6"/>
    <w:rsid w:val="00396CF6"/>
    <w:rsid w:val="003A7275"/>
    <w:rsid w:val="003B0DF2"/>
    <w:rsid w:val="003B1D95"/>
    <w:rsid w:val="003B57F0"/>
    <w:rsid w:val="003C0EF2"/>
    <w:rsid w:val="003D081D"/>
    <w:rsid w:val="003D1DDD"/>
    <w:rsid w:val="003D611D"/>
    <w:rsid w:val="003E2A13"/>
    <w:rsid w:val="003E42B8"/>
    <w:rsid w:val="003F3A3B"/>
    <w:rsid w:val="003F59EC"/>
    <w:rsid w:val="0040724E"/>
    <w:rsid w:val="00411900"/>
    <w:rsid w:val="004125CA"/>
    <w:rsid w:val="00415583"/>
    <w:rsid w:val="0041674D"/>
    <w:rsid w:val="00421361"/>
    <w:rsid w:val="00422111"/>
    <w:rsid w:val="00422CA3"/>
    <w:rsid w:val="00431C72"/>
    <w:rsid w:val="00433DD9"/>
    <w:rsid w:val="004429CC"/>
    <w:rsid w:val="00444AA3"/>
    <w:rsid w:val="004533D6"/>
    <w:rsid w:val="00456604"/>
    <w:rsid w:val="00461F7F"/>
    <w:rsid w:val="00462171"/>
    <w:rsid w:val="00472696"/>
    <w:rsid w:val="00473603"/>
    <w:rsid w:val="00475010"/>
    <w:rsid w:val="00475DDA"/>
    <w:rsid w:val="00476439"/>
    <w:rsid w:val="0048407C"/>
    <w:rsid w:val="004A6513"/>
    <w:rsid w:val="004A6C32"/>
    <w:rsid w:val="004B0968"/>
    <w:rsid w:val="004C285A"/>
    <w:rsid w:val="004C3177"/>
    <w:rsid w:val="004C4AAE"/>
    <w:rsid w:val="004D7F27"/>
    <w:rsid w:val="004E0CBA"/>
    <w:rsid w:val="004E60D1"/>
    <w:rsid w:val="004F0380"/>
    <w:rsid w:val="004F245C"/>
    <w:rsid w:val="004F49F2"/>
    <w:rsid w:val="00503C68"/>
    <w:rsid w:val="005169A5"/>
    <w:rsid w:val="00521FC1"/>
    <w:rsid w:val="00525E51"/>
    <w:rsid w:val="005263A2"/>
    <w:rsid w:val="00536F05"/>
    <w:rsid w:val="00537D46"/>
    <w:rsid w:val="00541F7F"/>
    <w:rsid w:val="00543393"/>
    <w:rsid w:val="0054497D"/>
    <w:rsid w:val="0054635E"/>
    <w:rsid w:val="00555116"/>
    <w:rsid w:val="00562F30"/>
    <w:rsid w:val="00564A01"/>
    <w:rsid w:val="005720F5"/>
    <w:rsid w:val="00590E68"/>
    <w:rsid w:val="005A1459"/>
    <w:rsid w:val="005A5287"/>
    <w:rsid w:val="005A5583"/>
    <w:rsid w:val="005B0D6E"/>
    <w:rsid w:val="005B7700"/>
    <w:rsid w:val="005C0E28"/>
    <w:rsid w:val="005C4433"/>
    <w:rsid w:val="005C57E6"/>
    <w:rsid w:val="005D2DC8"/>
    <w:rsid w:val="005D46FE"/>
    <w:rsid w:val="005E0C77"/>
    <w:rsid w:val="005E3B78"/>
    <w:rsid w:val="005F3725"/>
    <w:rsid w:val="00603C40"/>
    <w:rsid w:val="00603D85"/>
    <w:rsid w:val="00614932"/>
    <w:rsid w:val="00621A14"/>
    <w:rsid w:val="00624525"/>
    <w:rsid w:val="00627448"/>
    <w:rsid w:val="006317FA"/>
    <w:rsid w:val="00631F55"/>
    <w:rsid w:val="0064372C"/>
    <w:rsid w:val="0065426F"/>
    <w:rsid w:val="006640B4"/>
    <w:rsid w:val="00664B65"/>
    <w:rsid w:val="006720CE"/>
    <w:rsid w:val="00680983"/>
    <w:rsid w:val="00687D5A"/>
    <w:rsid w:val="00691632"/>
    <w:rsid w:val="006925FB"/>
    <w:rsid w:val="006941F8"/>
    <w:rsid w:val="006A1803"/>
    <w:rsid w:val="006A3AAC"/>
    <w:rsid w:val="006A42BC"/>
    <w:rsid w:val="006C2E46"/>
    <w:rsid w:val="006C44C0"/>
    <w:rsid w:val="006C4ADA"/>
    <w:rsid w:val="006E0009"/>
    <w:rsid w:val="006E607D"/>
    <w:rsid w:val="006F2C7C"/>
    <w:rsid w:val="00701973"/>
    <w:rsid w:val="0070451F"/>
    <w:rsid w:val="00712FA8"/>
    <w:rsid w:val="00714303"/>
    <w:rsid w:val="007247A7"/>
    <w:rsid w:val="00734C5B"/>
    <w:rsid w:val="007561B3"/>
    <w:rsid w:val="0076096D"/>
    <w:rsid w:val="00761CE8"/>
    <w:rsid w:val="00770C78"/>
    <w:rsid w:val="0077269C"/>
    <w:rsid w:val="00773063"/>
    <w:rsid w:val="007734BD"/>
    <w:rsid w:val="00777592"/>
    <w:rsid w:val="00780553"/>
    <w:rsid w:val="00791BD4"/>
    <w:rsid w:val="00792642"/>
    <w:rsid w:val="00796996"/>
    <w:rsid w:val="007A07E0"/>
    <w:rsid w:val="007A388B"/>
    <w:rsid w:val="007B0FF0"/>
    <w:rsid w:val="007C5030"/>
    <w:rsid w:val="007D147F"/>
    <w:rsid w:val="007D66A3"/>
    <w:rsid w:val="007E13CA"/>
    <w:rsid w:val="007E507C"/>
    <w:rsid w:val="007F29D7"/>
    <w:rsid w:val="008120F8"/>
    <w:rsid w:val="008134C4"/>
    <w:rsid w:val="008175B0"/>
    <w:rsid w:val="00820E7C"/>
    <w:rsid w:val="00830F5C"/>
    <w:rsid w:val="00831052"/>
    <w:rsid w:val="008355A7"/>
    <w:rsid w:val="008536A8"/>
    <w:rsid w:val="00855F83"/>
    <w:rsid w:val="00874375"/>
    <w:rsid w:val="008744BE"/>
    <w:rsid w:val="008751B7"/>
    <w:rsid w:val="00884924"/>
    <w:rsid w:val="008900F1"/>
    <w:rsid w:val="008A061A"/>
    <w:rsid w:val="008A4445"/>
    <w:rsid w:val="008B22BD"/>
    <w:rsid w:val="008C6601"/>
    <w:rsid w:val="008D347C"/>
    <w:rsid w:val="008D6F44"/>
    <w:rsid w:val="008D766E"/>
    <w:rsid w:val="008D7F3A"/>
    <w:rsid w:val="008E047F"/>
    <w:rsid w:val="008E0D27"/>
    <w:rsid w:val="008E1C1C"/>
    <w:rsid w:val="008F270B"/>
    <w:rsid w:val="00900624"/>
    <w:rsid w:val="009050E7"/>
    <w:rsid w:val="009110B5"/>
    <w:rsid w:val="009175A4"/>
    <w:rsid w:val="00920982"/>
    <w:rsid w:val="00927239"/>
    <w:rsid w:val="00931A06"/>
    <w:rsid w:val="00932579"/>
    <w:rsid w:val="009331CC"/>
    <w:rsid w:val="0093405F"/>
    <w:rsid w:val="00936072"/>
    <w:rsid w:val="009540D5"/>
    <w:rsid w:val="00954101"/>
    <w:rsid w:val="009601B4"/>
    <w:rsid w:val="00960EBE"/>
    <w:rsid w:val="00966DBD"/>
    <w:rsid w:val="009674D9"/>
    <w:rsid w:val="00971B49"/>
    <w:rsid w:val="0097692D"/>
    <w:rsid w:val="009820F1"/>
    <w:rsid w:val="009873D6"/>
    <w:rsid w:val="00991973"/>
    <w:rsid w:val="00995D31"/>
    <w:rsid w:val="00996994"/>
    <w:rsid w:val="009A2955"/>
    <w:rsid w:val="009A4E59"/>
    <w:rsid w:val="009C5138"/>
    <w:rsid w:val="009C572F"/>
    <w:rsid w:val="009C5FAA"/>
    <w:rsid w:val="009D43C9"/>
    <w:rsid w:val="009E1C41"/>
    <w:rsid w:val="009E2659"/>
    <w:rsid w:val="009E277C"/>
    <w:rsid w:val="009E3744"/>
    <w:rsid w:val="009E6969"/>
    <w:rsid w:val="00A01B2D"/>
    <w:rsid w:val="00A055B3"/>
    <w:rsid w:val="00A06465"/>
    <w:rsid w:val="00A312B1"/>
    <w:rsid w:val="00A334AC"/>
    <w:rsid w:val="00A346DF"/>
    <w:rsid w:val="00A347D1"/>
    <w:rsid w:val="00A45AF5"/>
    <w:rsid w:val="00A45BCE"/>
    <w:rsid w:val="00A46E50"/>
    <w:rsid w:val="00A47FB1"/>
    <w:rsid w:val="00A54B80"/>
    <w:rsid w:val="00A569FA"/>
    <w:rsid w:val="00A60D95"/>
    <w:rsid w:val="00A6281D"/>
    <w:rsid w:val="00A715FC"/>
    <w:rsid w:val="00A76240"/>
    <w:rsid w:val="00AA0F68"/>
    <w:rsid w:val="00AA5E90"/>
    <w:rsid w:val="00AB0A8A"/>
    <w:rsid w:val="00AB5486"/>
    <w:rsid w:val="00AB5AC1"/>
    <w:rsid w:val="00AC542D"/>
    <w:rsid w:val="00AC5986"/>
    <w:rsid w:val="00AD3348"/>
    <w:rsid w:val="00AE59F1"/>
    <w:rsid w:val="00AF3C5A"/>
    <w:rsid w:val="00AF4CFD"/>
    <w:rsid w:val="00B01424"/>
    <w:rsid w:val="00B02D1F"/>
    <w:rsid w:val="00B06F20"/>
    <w:rsid w:val="00B1036C"/>
    <w:rsid w:val="00B1608E"/>
    <w:rsid w:val="00B2089D"/>
    <w:rsid w:val="00B21A47"/>
    <w:rsid w:val="00B31180"/>
    <w:rsid w:val="00B35935"/>
    <w:rsid w:val="00B40F09"/>
    <w:rsid w:val="00B4656D"/>
    <w:rsid w:val="00B5099E"/>
    <w:rsid w:val="00B63470"/>
    <w:rsid w:val="00B65974"/>
    <w:rsid w:val="00B7260E"/>
    <w:rsid w:val="00B72B43"/>
    <w:rsid w:val="00B75457"/>
    <w:rsid w:val="00BB1190"/>
    <w:rsid w:val="00BB2153"/>
    <w:rsid w:val="00BB4854"/>
    <w:rsid w:val="00BD3CD0"/>
    <w:rsid w:val="00BF1C78"/>
    <w:rsid w:val="00BF2CFD"/>
    <w:rsid w:val="00BF5CCB"/>
    <w:rsid w:val="00C027FC"/>
    <w:rsid w:val="00C05BA5"/>
    <w:rsid w:val="00C061BF"/>
    <w:rsid w:val="00C15248"/>
    <w:rsid w:val="00C51068"/>
    <w:rsid w:val="00C51855"/>
    <w:rsid w:val="00C5417D"/>
    <w:rsid w:val="00C57538"/>
    <w:rsid w:val="00C606FA"/>
    <w:rsid w:val="00C66718"/>
    <w:rsid w:val="00C67A99"/>
    <w:rsid w:val="00C7298E"/>
    <w:rsid w:val="00C7435C"/>
    <w:rsid w:val="00C750FA"/>
    <w:rsid w:val="00C75AD1"/>
    <w:rsid w:val="00C763B0"/>
    <w:rsid w:val="00C86901"/>
    <w:rsid w:val="00C87FC7"/>
    <w:rsid w:val="00C90455"/>
    <w:rsid w:val="00C90773"/>
    <w:rsid w:val="00C907EB"/>
    <w:rsid w:val="00C929E2"/>
    <w:rsid w:val="00C95048"/>
    <w:rsid w:val="00C966B6"/>
    <w:rsid w:val="00C96C6B"/>
    <w:rsid w:val="00CA77AF"/>
    <w:rsid w:val="00CB268D"/>
    <w:rsid w:val="00CD460B"/>
    <w:rsid w:val="00CE1D7C"/>
    <w:rsid w:val="00CE2AA0"/>
    <w:rsid w:val="00D014E4"/>
    <w:rsid w:val="00D149ED"/>
    <w:rsid w:val="00D17C6D"/>
    <w:rsid w:val="00D22740"/>
    <w:rsid w:val="00D3008F"/>
    <w:rsid w:val="00D31A20"/>
    <w:rsid w:val="00D33535"/>
    <w:rsid w:val="00D3509C"/>
    <w:rsid w:val="00D41367"/>
    <w:rsid w:val="00D530BC"/>
    <w:rsid w:val="00D56BAC"/>
    <w:rsid w:val="00D63BFF"/>
    <w:rsid w:val="00DA2427"/>
    <w:rsid w:val="00DB45BB"/>
    <w:rsid w:val="00DB7C89"/>
    <w:rsid w:val="00DC04F0"/>
    <w:rsid w:val="00DC32B6"/>
    <w:rsid w:val="00DC5D3F"/>
    <w:rsid w:val="00DD069B"/>
    <w:rsid w:val="00DD19D3"/>
    <w:rsid w:val="00DD2C80"/>
    <w:rsid w:val="00DD571C"/>
    <w:rsid w:val="00DD698A"/>
    <w:rsid w:val="00DD71EF"/>
    <w:rsid w:val="00DD76DA"/>
    <w:rsid w:val="00DE3555"/>
    <w:rsid w:val="00DE44CE"/>
    <w:rsid w:val="00DE49F0"/>
    <w:rsid w:val="00DE57FD"/>
    <w:rsid w:val="00DE68D6"/>
    <w:rsid w:val="00DF2274"/>
    <w:rsid w:val="00E00142"/>
    <w:rsid w:val="00E07800"/>
    <w:rsid w:val="00E126BB"/>
    <w:rsid w:val="00E15C55"/>
    <w:rsid w:val="00E1601A"/>
    <w:rsid w:val="00E34781"/>
    <w:rsid w:val="00E410DC"/>
    <w:rsid w:val="00E46F10"/>
    <w:rsid w:val="00E5528C"/>
    <w:rsid w:val="00E642F8"/>
    <w:rsid w:val="00E802D3"/>
    <w:rsid w:val="00E86C9D"/>
    <w:rsid w:val="00E93D65"/>
    <w:rsid w:val="00E978C0"/>
    <w:rsid w:val="00EA040F"/>
    <w:rsid w:val="00EA2548"/>
    <w:rsid w:val="00EB5A17"/>
    <w:rsid w:val="00EC0A48"/>
    <w:rsid w:val="00ED738A"/>
    <w:rsid w:val="00ED7AB7"/>
    <w:rsid w:val="00EF5764"/>
    <w:rsid w:val="00F0179D"/>
    <w:rsid w:val="00F028C5"/>
    <w:rsid w:val="00F03687"/>
    <w:rsid w:val="00F04AE8"/>
    <w:rsid w:val="00F0635C"/>
    <w:rsid w:val="00F15E64"/>
    <w:rsid w:val="00F17A34"/>
    <w:rsid w:val="00F201DA"/>
    <w:rsid w:val="00F3073F"/>
    <w:rsid w:val="00F33C50"/>
    <w:rsid w:val="00F35560"/>
    <w:rsid w:val="00F439D2"/>
    <w:rsid w:val="00F442DA"/>
    <w:rsid w:val="00F514CA"/>
    <w:rsid w:val="00F5544F"/>
    <w:rsid w:val="00F8047B"/>
    <w:rsid w:val="00F80E00"/>
    <w:rsid w:val="00F9237F"/>
    <w:rsid w:val="00F975A5"/>
    <w:rsid w:val="00FB084A"/>
    <w:rsid w:val="00FB14F4"/>
    <w:rsid w:val="00FB3AEE"/>
    <w:rsid w:val="00FC2682"/>
    <w:rsid w:val="00FD2381"/>
    <w:rsid w:val="00FE3A14"/>
    <w:rsid w:val="00FE3C76"/>
    <w:rsid w:val="00FE4ED6"/>
    <w:rsid w:val="6C19C2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CA99371"/>
  <w15:docId w15:val="{91FB21A8-AC0C-46ED-94AB-727748E009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lang w:val="fi-FI" w:eastAsia="fi-FI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  <w:rsid w:val="001E6094"/>
    <w:pPr>
      <w:spacing w:after="200" w:line="276" w:lineRule="auto"/>
    </w:pPr>
    <w:rPr>
      <w:sz w:val="22"/>
      <w:szCs w:val="22"/>
      <w:lang w:eastAsia="en-US"/>
    </w:rPr>
  </w:style>
  <w:style w:type="paragraph" w:styleId="Otsikko1">
    <w:name w:val="heading 1"/>
    <w:basedOn w:val="Normaali"/>
    <w:next w:val="Normaali"/>
    <w:link w:val="Otsikko1Char"/>
    <w:uiPriority w:val="9"/>
    <w:qFormat/>
    <w:rsid w:val="005C57E6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paragraph" w:styleId="Otsikko2">
    <w:name w:val="heading 2"/>
    <w:basedOn w:val="Normaali"/>
    <w:next w:val="Normaali"/>
    <w:link w:val="Otsikko2Char"/>
    <w:uiPriority w:val="9"/>
    <w:semiHidden/>
    <w:unhideWhenUsed/>
    <w:qFormat/>
    <w:rsid w:val="004A6513"/>
    <w:pPr>
      <w:keepNext/>
      <w:keepLines/>
      <w:spacing w:before="200" w:after="0"/>
      <w:outlineLvl w:val="1"/>
    </w:pPr>
    <w:rPr>
      <w:rFonts w:ascii="Cambria" w:eastAsia="Times New Roman" w:hAnsi="Cambria"/>
      <w:b/>
      <w:bCs/>
      <w:color w:val="4F81BD"/>
      <w:sz w:val="26"/>
      <w:szCs w:val="26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Yltunniste">
    <w:name w:val="header"/>
    <w:basedOn w:val="Normaali"/>
    <w:link w:val="YltunnisteChar"/>
    <w:uiPriority w:val="99"/>
    <w:unhideWhenUsed/>
    <w:rsid w:val="00712FA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YltunnisteChar">
    <w:name w:val="Ylätunniste Char"/>
    <w:basedOn w:val="Kappaleenoletusfontti"/>
    <w:link w:val="Yltunniste"/>
    <w:uiPriority w:val="99"/>
    <w:rsid w:val="00712FA8"/>
  </w:style>
  <w:style w:type="paragraph" w:styleId="Alatunniste">
    <w:name w:val="footer"/>
    <w:basedOn w:val="Normaali"/>
    <w:link w:val="AlatunnisteChar"/>
    <w:uiPriority w:val="99"/>
    <w:unhideWhenUsed/>
    <w:rsid w:val="00712FA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AlatunnisteChar">
    <w:name w:val="Alatunniste Char"/>
    <w:basedOn w:val="Kappaleenoletusfontti"/>
    <w:link w:val="Alatunniste"/>
    <w:uiPriority w:val="99"/>
    <w:rsid w:val="00712FA8"/>
  </w:style>
  <w:style w:type="paragraph" w:styleId="Seliteteksti">
    <w:name w:val="Balloon Text"/>
    <w:basedOn w:val="Normaali"/>
    <w:link w:val="SelitetekstiChar"/>
    <w:uiPriority w:val="99"/>
    <w:semiHidden/>
    <w:unhideWhenUsed/>
    <w:rsid w:val="00712FA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elitetekstiChar">
    <w:name w:val="Seliteteksti Char"/>
    <w:link w:val="Seliteteksti"/>
    <w:uiPriority w:val="99"/>
    <w:semiHidden/>
    <w:rsid w:val="00712FA8"/>
    <w:rPr>
      <w:rFonts w:ascii="Tahoma" w:hAnsi="Tahoma" w:cs="Tahoma"/>
      <w:sz w:val="16"/>
      <w:szCs w:val="16"/>
    </w:rPr>
  </w:style>
  <w:style w:type="paragraph" w:customStyle="1" w:styleId="Golf-otsikko1">
    <w:name w:val="Golf-otsikko1"/>
    <w:basedOn w:val="Otsikko1"/>
    <w:next w:val="Normaali"/>
    <w:link w:val="Golf-otsikko1Char"/>
    <w:autoRedefine/>
    <w:qFormat/>
    <w:rsid w:val="006A42BC"/>
    <w:pPr>
      <w:pageBreakBefore/>
      <w:tabs>
        <w:tab w:val="left" w:pos="8085"/>
      </w:tabs>
      <w:autoSpaceDE w:val="0"/>
      <w:autoSpaceDN w:val="0"/>
      <w:adjustRightInd w:val="0"/>
      <w:spacing w:before="0" w:line="240" w:lineRule="auto"/>
      <w:ind w:right="118"/>
    </w:pPr>
    <w:rPr>
      <w:rFonts w:asciiTheme="minorHAnsi" w:hAnsiTheme="minorHAnsi" w:cstheme="minorHAnsi"/>
      <w:b w:val="0"/>
      <w:caps/>
      <w:color w:val="0000FF"/>
      <w:sz w:val="44"/>
      <w:szCs w:val="44"/>
    </w:rPr>
  </w:style>
  <w:style w:type="paragraph" w:customStyle="1" w:styleId="Golf-otsikko2">
    <w:name w:val="Golf-otsikko2"/>
    <w:basedOn w:val="Otsikko2"/>
    <w:link w:val="Golf-otsikko2Char"/>
    <w:qFormat/>
    <w:rsid w:val="00773063"/>
    <w:pPr>
      <w:autoSpaceDE w:val="0"/>
      <w:autoSpaceDN w:val="0"/>
      <w:adjustRightInd w:val="0"/>
      <w:spacing w:after="200" w:line="280" w:lineRule="exact"/>
    </w:pPr>
    <w:rPr>
      <w:rFonts w:ascii="Lucida Sans Unicode" w:hAnsi="Lucida Sans Unicode" w:cs="LucidaSans"/>
      <w:b w:val="0"/>
      <w:caps/>
      <w:color w:val="00B03F"/>
      <w:spacing w:val="-12"/>
      <w:sz w:val="24"/>
      <w:szCs w:val="24"/>
    </w:rPr>
  </w:style>
  <w:style w:type="character" w:customStyle="1" w:styleId="Otsikko1Char">
    <w:name w:val="Otsikko 1 Char"/>
    <w:link w:val="Otsikko1"/>
    <w:uiPriority w:val="9"/>
    <w:rsid w:val="005C57E6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Golf-otsikko1Char">
    <w:name w:val="Golf-otsikko1 Char"/>
    <w:link w:val="Golf-otsikko1"/>
    <w:rsid w:val="006A42BC"/>
    <w:rPr>
      <w:rFonts w:asciiTheme="minorHAnsi" w:eastAsia="Times New Roman" w:hAnsiTheme="minorHAnsi" w:cstheme="minorHAnsi"/>
      <w:bCs/>
      <w:caps/>
      <w:color w:val="0000FF"/>
      <w:sz w:val="44"/>
      <w:szCs w:val="44"/>
      <w:lang w:eastAsia="en-US"/>
    </w:rPr>
  </w:style>
  <w:style w:type="paragraph" w:customStyle="1" w:styleId="Golf-teksti">
    <w:name w:val="Golf-teksti"/>
    <w:basedOn w:val="Normaali"/>
    <w:link w:val="Golf-tekstiChar"/>
    <w:qFormat/>
    <w:rsid w:val="00BD3CD0"/>
    <w:pPr>
      <w:autoSpaceDE w:val="0"/>
      <w:autoSpaceDN w:val="0"/>
      <w:adjustRightInd w:val="0"/>
      <w:spacing w:line="220" w:lineRule="exact"/>
    </w:pPr>
    <w:rPr>
      <w:rFonts w:ascii="Lucida Sans Unicode" w:hAnsi="Lucida Sans Unicode" w:cs="Lucida Sans Unicode"/>
      <w:color w:val="494948"/>
      <w:spacing w:val="-10"/>
      <w:sz w:val="17"/>
      <w:szCs w:val="17"/>
      <w:lang w:val="en-US"/>
    </w:rPr>
  </w:style>
  <w:style w:type="character" w:customStyle="1" w:styleId="Otsikko2Char">
    <w:name w:val="Otsikko 2 Char"/>
    <w:link w:val="Otsikko2"/>
    <w:uiPriority w:val="9"/>
    <w:semiHidden/>
    <w:rsid w:val="004A6513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customStyle="1" w:styleId="Golf-otsikko2Char">
    <w:name w:val="Golf-otsikko2 Char"/>
    <w:link w:val="Golf-otsikko2"/>
    <w:rsid w:val="00773063"/>
    <w:rPr>
      <w:rFonts w:ascii="Lucida Sans Unicode" w:eastAsia="Times New Roman" w:hAnsi="Lucida Sans Unicode" w:cs="LucidaSans"/>
      <w:b/>
      <w:bCs/>
      <w:caps/>
      <w:color w:val="00B03F"/>
      <w:spacing w:val="-12"/>
      <w:sz w:val="24"/>
      <w:szCs w:val="24"/>
      <w:lang w:eastAsia="en-US"/>
    </w:rPr>
  </w:style>
  <w:style w:type="paragraph" w:customStyle="1" w:styleId="Golf-otsikko3">
    <w:name w:val="Golf-otsikko3"/>
    <w:basedOn w:val="Normaali"/>
    <w:link w:val="Golf-otsikko3Char"/>
    <w:qFormat/>
    <w:rsid w:val="00415583"/>
    <w:pPr>
      <w:spacing w:after="100" w:line="280" w:lineRule="exact"/>
      <w:outlineLvl w:val="2"/>
    </w:pPr>
    <w:rPr>
      <w:rFonts w:ascii="Lucida Sans Unicode" w:hAnsi="Lucida Sans Unicode" w:cs="Lucida Sans Unicode"/>
      <w:color w:val="00B03F"/>
      <w:spacing w:val="-12"/>
      <w:sz w:val="20"/>
      <w:szCs w:val="20"/>
      <w:lang w:val="en-US"/>
    </w:rPr>
  </w:style>
  <w:style w:type="paragraph" w:customStyle="1" w:styleId="Golf-ingressi">
    <w:name w:val="Golf-ingressi"/>
    <w:basedOn w:val="Golf-teksti"/>
    <w:link w:val="Golf-ingressiChar"/>
    <w:qFormat/>
    <w:rsid w:val="00415583"/>
    <w:pPr>
      <w:spacing w:before="300" w:after="300"/>
    </w:pPr>
    <w:rPr>
      <w:b/>
      <w:color w:val="002060"/>
      <w:spacing w:val="-4"/>
    </w:rPr>
  </w:style>
  <w:style w:type="character" w:customStyle="1" w:styleId="Golf-otsikko3Char">
    <w:name w:val="Golf-otsikko3 Char"/>
    <w:link w:val="Golf-otsikko3"/>
    <w:rsid w:val="00415583"/>
    <w:rPr>
      <w:rFonts w:ascii="Lucida Sans Unicode" w:hAnsi="Lucida Sans Unicode" w:cs="Lucida Sans Unicode"/>
      <w:color w:val="00B03F"/>
      <w:spacing w:val="-12"/>
      <w:lang w:val="en-US" w:eastAsia="en-US"/>
    </w:rPr>
  </w:style>
  <w:style w:type="paragraph" w:customStyle="1" w:styleId="Golf-lista">
    <w:name w:val="Golf-lista"/>
    <w:basedOn w:val="Golf-teksti"/>
    <w:link w:val="Golf-listaChar"/>
    <w:qFormat/>
    <w:rsid w:val="00E86C9D"/>
    <w:pPr>
      <w:numPr>
        <w:numId w:val="2"/>
      </w:numPr>
      <w:spacing w:after="120"/>
      <w:ind w:left="527" w:hanging="170"/>
    </w:pPr>
  </w:style>
  <w:style w:type="character" w:customStyle="1" w:styleId="Golf-tekstiChar">
    <w:name w:val="Golf-teksti Char"/>
    <w:link w:val="Golf-teksti"/>
    <w:rsid w:val="00BD3CD0"/>
    <w:rPr>
      <w:rFonts w:ascii="Lucida Sans Unicode" w:hAnsi="Lucida Sans Unicode" w:cs="Lucida Sans Unicode"/>
      <w:color w:val="494948"/>
      <w:spacing w:val="-10"/>
      <w:sz w:val="17"/>
      <w:szCs w:val="17"/>
      <w:lang w:val="en-US" w:eastAsia="en-US"/>
    </w:rPr>
  </w:style>
  <w:style w:type="character" w:customStyle="1" w:styleId="Golf-ingressiChar">
    <w:name w:val="Golf-ingressi Char"/>
    <w:link w:val="Golf-ingressi"/>
    <w:rsid w:val="00415583"/>
    <w:rPr>
      <w:rFonts w:ascii="Lucida Sans Unicode" w:hAnsi="Lucida Sans Unicode" w:cs="Lucida Sans Unicode"/>
      <w:b/>
      <w:color w:val="002060"/>
      <w:spacing w:val="-4"/>
      <w:sz w:val="17"/>
      <w:szCs w:val="17"/>
      <w:lang w:val="en-US" w:eastAsia="en-US"/>
    </w:rPr>
  </w:style>
  <w:style w:type="character" w:customStyle="1" w:styleId="Golf-listaChar">
    <w:name w:val="Golf-lista Char"/>
    <w:link w:val="Golf-lista"/>
    <w:rsid w:val="00E86C9D"/>
    <w:rPr>
      <w:rFonts w:ascii="Lucida Sans Unicode" w:hAnsi="Lucida Sans Unicode" w:cs="Lucida Sans Unicode"/>
      <w:color w:val="494948"/>
      <w:spacing w:val="-10"/>
      <w:sz w:val="17"/>
      <w:szCs w:val="17"/>
      <w:lang w:val="en-US" w:eastAsia="en-US"/>
    </w:rPr>
  </w:style>
  <w:style w:type="table" w:styleId="TaulukkoRuudukko">
    <w:name w:val="Table Grid"/>
    <w:basedOn w:val="Normaalitaulukko"/>
    <w:uiPriority w:val="59"/>
    <w:rsid w:val="00D530BC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ki">
    <w:name w:val="Hyperlink"/>
    <w:basedOn w:val="Kappaleenoletusfontti"/>
    <w:uiPriority w:val="99"/>
    <w:unhideWhenUsed/>
    <w:rsid w:val="00CD460B"/>
    <w:rPr>
      <w:color w:val="0000FF" w:themeColor="hyperlink"/>
      <w:u w:val="single"/>
    </w:rPr>
  </w:style>
  <w:style w:type="paragraph" w:styleId="Luettelokappale">
    <w:name w:val="List Paragraph"/>
    <w:basedOn w:val="Normaali"/>
    <w:uiPriority w:val="34"/>
    <w:qFormat/>
    <w:rsid w:val="00077FDD"/>
    <w:pPr>
      <w:ind w:left="720"/>
      <w:contextualSpacing/>
    </w:pPr>
  </w:style>
  <w:style w:type="character" w:styleId="Ratkaisematonmaininta">
    <w:name w:val="Unresolved Mention"/>
    <w:basedOn w:val="Kappaleenoletusfontti"/>
    <w:uiPriority w:val="99"/>
    <w:semiHidden/>
    <w:unhideWhenUsed/>
    <w:rsid w:val="00DB7C8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37496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576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OMAT\ASIAKKAAT\Golfliitto\Office-pohjat\Word\Golfliitto-word-esitepohja_v3.dotx" TargetMode="Externa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Asiakirja" ma:contentTypeID="0x010100854C18A129AFCE4A9E15CFD3B08ACAE1" ma:contentTypeVersion="5" ma:contentTypeDescription="Luo uusi asiakirja." ma:contentTypeScope="" ma:versionID="8c4f985aa9e2a7139693afd5121f69f9">
  <xsd:schema xmlns:xsd="http://www.w3.org/2001/XMLSchema" xmlns:xs="http://www.w3.org/2001/XMLSchema" xmlns:p="http://schemas.microsoft.com/office/2006/metadata/properties" xmlns:ns2="b966b354-2c20-4a3f-ab3a-365e911050ea" targetNamespace="http://schemas.microsoft.com/office/2006/metadata/properties" ma:root="true" ma:fieldsID="5a810ab4b765a12eb3c8fe63ac16cc88" ns2:_="">
    <xsd:import namespace="b966b354-2c20-4a3f-ab3a-365e911050e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966b354-2c20-4a3f-ab3a-365e911050e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Sisältölaji"/>
        <xsd:element ref="dc:title" minOccurs="0" maxOccurs="1" ma:index="4" ma:displayName="Otsikk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DC34606-F8F3-4E67-B372-2ED3BEFD89C0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26C2BC8B-0062-4949-966C-3C8B6727197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966b354-2c20-4a3f-ab3a-365e911050e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4088C10F-E46E-4DC7-85EE-175697C6D823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Golfliitto-word-esitepohja_v3</Template>
  <TotalTime>14</TotalTime>
  <Pages>1</Pages>
  <Words>94</Words>
  <Characters>766</Characters>
  <Application>Microsoft Office Word</Application>
  <DocSecurity>0</DocSecurity>
  <Lines>6</Lines>
  <Paragraphs>1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Omistaja</dc:creator>
  <cp:lastModifiedBy>Arto Teittinen</cp:lastModifiedBy>
  <cp:revision>3</cp:revision>
  <cp:lastPrinted>2023-02-08T07:33:00Z</cp:lastPrinted>
  <dcterms:created xsi:type="dcterms:W3CDTF">2024-05-07T09:05:00Z</dcterms:created>
  <dcterms:modified xsi:type="dcterms:W3CDTF">2024-05-07T09:07:00Z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0x010100854C18A129AFCE4A9E15CFD3B08ACAE1</vt:lpwstr>
  </property>
</Properties>
</file>